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1FB9E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LENGE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d.ca.1482)</w:t>
      </w:r>
    </w:p>
    <w:p w14:paraId="683E9C63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026073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3AF77E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Thurston, Suffolk(q.v.), and his wife, Katherine(q.v.).</w:t>
      </w:r>
    </w:p>
    <w:p w14:paraId="7C355CD5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26376332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35E54CE8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C42EA8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3EBCB8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>His father bequeathed him 4 acres of arable land and 6 marks. (ibid.)</w:t>
      </w:r>
    </w:p>
    <w:p w14:paraId="56DAC8F1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25BA72F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29838D" w14:textId="77777777" w:rsidR="00895245" w:rsidRDefault="00895245" w:rsidP="008952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41680C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88896" w14:textId="77777777" w:rsidR="00895245" w:rsidRDefault="00895245" w:rsidP="009139A6">
      <w:r>
        <w:separator/>
      </w:r>
    </w:p>
  </w:endnote>
  <w:endnote w:type="continuationSeparator" w:id="0">
    <w:p w14:paraId="44D00E65" w14:textId="77777777" w:rsidR="00895245" w:rsidRDefault="008952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FA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15C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DE8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AB902" w14:textId="77777777" w:rsidR="00895245" w:rsidRDefault="00895245" w:rsidP="009139A6">
      <w:r>
        <w:separator/>
      </w:r>
    </w:p>
  </w:footnote>
  <w:footnote w:type="continuationSeparator" w:id="0">
    <w:p w14:paraId="01CBB43D" w14:textId="77777777" w:rsidR="00895245" w:rsidRDefault="008952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3C4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D0C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BC0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45"/>
    <w:rsid w:val="000666E0"/>
    <w:rsid w:val="002510B7"/>
    <w:rsid w:val="005C130B"/>
    <w:rsid w:val="00826F5C"/>
    <w:rsid w:val="0089524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D29F5"/>
  <w15:chartTrackingRefBased/>
  <w15:docId w15:val="{A0AE1727-9217-4C8D-B8F4-F4CDD00C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2022-06-11T13:29:00Z</dcterms:created>
  <dcterms:modified xsi:type="dcterms:W3CDTF">2022-06-11T13:29:00Z</dcterms:modified>
</cp:coreProperties>
</file>