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F4FAB" w14:textId="77777777" w:rsidR="00C44AAA" w:rsidRDefault="00C44AAA" w:rsidP="00C44A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Katherine LENGE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1EA01B94" w14:textId="77777777" w:rsidR="00C44AAA" w:rsidRDefault="00C44AAA" w:rsidP="00C44A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4EC90A" w14:textId="77777777" w:rsidR="00C44AAA" w:rsidRDefault="00C44AAA" w:rsidP="00C44A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838164" w14:textId="77777777" w:rsidR="00C44AAA" w:rsidRDefault="00C44AAA" w:rsidP="00C44A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sister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C079D71" w14:textId="77777777" w:rsidR="00C44AAA" w:rsidRDefault="00C44AAA" w:rsidP="00C44A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3B2FAFCC" w14:textId="77777777" w:rsidR="00C44AAA" w:rsidRDefault="00C44AAA" w:rsidP="00C44A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 pp.104-5)</w:t>
      </w:r>
    </w:p>
    <w:p w14:paraId="2F780458" w14:textId="77777777" w:rsidR="00C44AAA" w:rsidRDefault="00C44AAA" w:rsidP="00C44A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4B78A4" w14:textId="77777777" w:rsidR="00C44AAA" w:rsidRDefault="00C44AAA" w:rsidP="00C44A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5FE8CC" w14:textId="77777777" w:rsidR="00C44AAA" w:rsidRDefault="00C44AAA" w:rsidP="00C44A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>John bequeathed her £5.   (ibid.)</w:t>
      </w:r>
    </w:p>
    <w:p w14:paraId="76729CF1" w14:textId="77777777" w:rsidR="00C44AAA" w:rsidRDefault="00C44AAA" w:rsidP="00C44A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FBCAA7" w14:textId="77777777" w:rsidR="00C44AAA" w:rsidRDefault="00C44AAA" w:rsidP="00C44A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9A414F" w14:textId="77777777" w:rsidR="00C44AAA" w:rsidRDefault="00C44AAA" w:rsidP="00C44A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11B08AD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A8F51" w14:textId="77777777" w:rsidR="00C44AAA" w:rsidRDefault="00C44AAA" w:rsidP="009139A6">
      <w:r>
        <w:separator/>
      </w:r>
    </w:p>
  </w:endnote>
  <w:endnote w:type="continuationSeparator" w:id="0">
    <w:p w14:paraId="6948E27B" w14:textId="77777777" w:rsidR="00C44AAA" w:rsidRDefault="00C44A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997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AE5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5E3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C18A0" w14:textId="77777777" w:rsidR="00C44AAA" w:rsidRDefault="00C44AAA" w:rsidP="009139A6">
      <w:r>
        <w:separator/>
      </w:r>
    </w:p>
  </w:footnote>
  <w:footnote w:type="continuationSeparator" w:id="0">
    <w:p w14:paraId="41BE6A30" w14:textId="77777777" w:rsidR="00C44AAA" w:rsidRDefault="00C44A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681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31A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CEE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A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4AA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A6EB4"/>
  <w15:chartTrackingRefBased/>
  <w15:docId w15:val="{2C90D505-CC95-4B19-A0BA-3A4C7EAD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2022-06-10T07:42:00Z</dcterms:created>
  <dcterms:modified xsi:type="dcterms:W3CDTF">2022-06-10T07:43:00Z</dcterms:modified>
</cp:coreProperties>
</file>