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9E0AD" w14:textId="388A408D" w:rsidR="006B2F86" w:rsidRDefault="00C94299" w:rsidP="00E71FC3">
      <w:pPr>
        <w:pStyle w:val="NoSpacing"/>
      </w:pPr>
      <w:r>
        <w:rPr>
          <w:u w:val="single"/>
        </w:rPr>
        <w:t>John LENGE</w:t>
      </w:r>
      <w:r>
        <w:t xml:space="preserve">      (d.1439)</w:t>
      </w:r>
    </w:p>
    <w:p w14:paraId="2ADB2389" w14:textId="504DB804" w:rsidR="00C94299" w:rsidRDefault="00C94299" w:rsidP="00E71FC3">
      <w:pPr>
        <w:pStyle w:val="NoSpacing"/>
      </w:pPr>
      <w:r>
        <w:t>of York. Sauce maker.</w:t>
      </w:r>
    </w:p>
    <w:p w14:paraId="50995F39" w14:textId="26E6EB85" w:rsidR="00C94299" w:rsidRDefault="00C94299" w:rsidP="00E71FC3">
      <w:pPr>
        <w:pStyle w:val="NoSpacing"/>
      </w:pPr>
    </w:p>
    <w:p w14:paraId="03E610AE" w14:textId="2C1AA201" w:rsidR="00C94299" w:rsidRDefault="00C94299" w:rsidP="00E71FC3">
      <w:pPr>
        <w:pStyle w:val="NoSpacing"/>
      </w:pPr>
    </w:p>
    <w:p w14:paraId="14C5BC16" w14:textId="1380DC7A" w:rsidR="00C94299" w:rsidRDefault="00C94299" w:rsidP="00E71FC3">
      <w:pPr>
        <w:pStyle w:val="NoSpacing"/>
      </w:pPr>
      <w:r>
        <w:t xml:space="preserve">  6 Feb.1439</w:t>
      </w:r>
      <w:r>
        <w:tab/>
        <w:t>He made his Will.   (W.Y.R. p.104)</w:t>
      </w:r>
    </w:p>
    <w:p w14:paraId="5196F5A8" w14:textId="6FA23667" w:rsidR="00C94299" w:rsidRDefault="00C94299" w:rsidP="00E71FC3">
      <w:pPr>
        <w:pStyle w:val="NoSpacing"/>
      </w:pPr>
      <w:r>
        <w:t>12 Feb.</w:t>
      </w:r>
      <w:r>
        <w:tab/>
        <w:t>Probate of his Will.   (ibid.)</w:t>
      </w:r>
    </w:p>
    <w:p w14:paraId="3D0E0322" w14:textId="5D9AFF00" w:rsidR="00C94299" w:rsidRDefault="00C94299" w:rsidP="00E71FC3">
      <w:pPr>
        <w:pStyle w:val="NoSpacing"/>
      </w:pPr>
    </w:p>
    <w:p w14:paraId="1E358010" w14:textId="057EB038" w:rsidR="00C94299" w:rsidRDefault="00C94299" w:rsidP="00E71FC3">
      <w:pPr>
        <w:pStyle w:val="NoSpacing"/>
      </w:pPr>
    </w:p>
    <w:p w14:paraId="683B15FB" w14:textId="3518F693" w:rsidR="00C94299" w:rsidRPr="00C94299" w:rsidRDefault="00C94299" w:rsidP="00E71FC3">
      <w:pPr>
        <w:pStyle w:val="NoSpacing"/>
      </w:pPr>
      <w:r>
        <w:t>7 August 2019</w:t>
      </w:r>
      <w:bookmarkStart w:id="0" w:name="_GoBack"/>
      <w:bookmarkEnd w:id="0"/>
    </w:p>
    <w:sectPr w:rsidR="00C94299" w:rsidRPr="00C942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3ADD82" w14:textId="77777777" w:rsidR="00C94299" w:rsidRDefault="00C94299" w:rsidP="00E71FC3">
      <w:pPr>
        <w:spacing w:after="0" w:line="240" w:lineRule="auto"/>
      </w:pPr>
      <w:r>
        <w:separator/>
      </w:r>
    </w:p>
  </w:endnote>
  <w:endnote w:type="continuationSeparator" w:id="0">
    <w:p w14:paraId="4CACA2D1" w14:textId="77777777" w:rsidR="00C94299" w:rsidRDefault="00C942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737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D300D" w14:textId="77777777" w:rsidR="00C94299" w:rsidRDefault="00C94299" w:rsidP="00E71FC3">
      <w:pPr>
        <w:spacing w:after="0" w:line="240" w:lineRule="auto"/>
      </w:pPr>
      <w:r>
        <w:separator/>
      </w:r>
    </w:p>
  </w:footnote>
  <w:footnote w:type="continuationSeparator" w:id="0">
    <w:p w14:paraId="53F99165" w14:textId="77777777" w:rsidR="00C94299" w:rsidRDefault="00C942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299"/>
    <w:rsid w:val="001A7C09"/>
    <w:rsid w:val="00577BD5"/>
    <w:rsid w:val="00656CBA"/>
    <w:rsid w:val="006A1F77"/>
    <w:rsid w:val="00733BE7"/>
    <w:rsid w:val="00AB52E8"/>
    <w:rsid w:val="00B16D3F"/>
    <w:rsid w:val="00BB41AC"/>
    <w:rsid w:val="00C9429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1046"/>
  <w15:chartTrackingRefBased/>
  <w15:docId w15:val="{FD8564B5-AA83-4754-A859-D675252A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2019-08-07T20:20:00Z</dcterms:created>
  <dcterms:modified xsi:type="dcterms:W3CDTF">2019-08-07T20:22:00Z</dcterms:modified>
</cp:coreProperties>
</file>