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CB8D7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LENGE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fl.1468)</w:t>
      </w:r>
    </w:p>
    <w:p w14:paraId="3ECBC169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Wells. Merchant.</w:t>
      </w:r>
    </w:p>
    <w:p w14:paraId="29C7A08E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</w:p>
    <w:p w14:paraId="6A671F08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</w:p>
    <w:p w14:paraId="111E5FA2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Three German merchants brought a plaint of debt against him and </w:t>
      </w:r>
      <w:proofErr w:type="gramStart"/>
      <w:r>
        <w:rPr>
          <w:rFonts w:cs="Times New Roman"/>
          <w:szCs w:val="24"/>
          <w:lang w:val="en-GB"/>
        </w:rPr>
        <w:t>John</w:t>
      </w:r>
      <w:proofErr w:type="gramEnd"/>
    </w:p>
    <w:p w14:paraId="554788A4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Lenge of Wells, brasier(q.v.).</w:t>
      </w:r>
    </w:p>
    <w:p w14:paraId="3451DDA9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640803">
        <w:rPr>
          <w:rFonts w:cs="Times New Roman"/>
          <w:szCs w:val="24"/>
          <w:lang w:val="en-GB"/>
        </w:rPr>
        <w:t xml:space="preserve">( </w:t>
      </w:r>
      <w:hyperlink r:id="rId6" w:history="1">
        <w:r w:rsidRPr="00640803">
          <w:rPr>
            <w:rStyle w:val="Hyperlink"/>
            <w:rFonts w:cs="Times New Roman"/>
            <w:szCs w:val="24"/>
            <w:lang w:val="en-GB"/>
          </w:rPr>
          <w:t>https://waalt.uh.edu/index.php/CP40/826</w:t>
        </w:r>
      </w:hyperlink>
      <w:r w:rsidRPr="00640803">
        <w:rPr>
          <w:rFonts w:cs="Times New Roman"/>
          <w:szCs w:val="24"/>
          <w:lang w:val="en-GB"/>
        </w:rPr>
        <w:t xml:space="preserve"> )</w:t>
      </w:r>
    </w:p>
    <w:p w14:paraId="43B16D51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</w:p>
    <w:p w14:paraId="08BB9CDD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</w:p>
    <w:p w14:paraId="207D74FF" w14:textId="77777777" w:rsidR="00FB5174" w:rsidRDefault="00FB5174" w:rsidP="00FB517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 January 2024</w:t>
      </w:r>
    </w:p>
    <w:p w14:paraId="02E0CE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6E41B" w14:textId="77777777" w:rsidR="00FB5174" w:rsidRDefault="00FB5174" w:rsidP="009139A6">
      <w:r>
        <w:separator/>
      </w:r>
    </w:p>
  </w:endnote>
  <w:endnote w:type="continuationSeparator" w:id="0">
    <w:p w14:paraId="07AF0F71" w14:textId="77777777" w:rsidR="00FB5174" w:rsidRDefault="00FB51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92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DE9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BAB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61BF4" w14:textId="77777777" w:rsidR="00FB5174" w:rsidRDefault="00FB5174" w:rsidP="009139A6">
      <w:r>
        <w:separator/>
      </w:r>
    </w:p>
  </w:footnote>
  <w:footnote w:type="continuationSeparator" w:id="0">
    <w:p w14:paraId="57E0D788" w14:textId="77777777" w:rsidR="00FB5174" w:rsidRDefault="00FB51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90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4C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EA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7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6671"/>
  <w15:chartTrackingRefBased/>
  <w15:docId w15:val="{88864235-62E8-49D5-9979-D29CD159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B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2024-01-19T20:42:00Z</dcterms:created>
  <dcterms:modified xsi:type="dcterms:W3CDTF">2024-01-19T20:43:00Z</dcterms:modified>
</cp:coreProperties>
</file>