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EAF73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LENGE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d.1443)</w:t>
      </w:r>
    </w:p>
    <w:p w14:paraId="74BD9A9A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Thurston, Suffolk. </w:t>
      </w:r>
    </w:p>
    <w:p w14:paraId="28E0FF42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AD3D73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1B40A4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Lenge</w:t>
      </w:r>
      <w:proofErr w:type="spellEnd"/>
      <w:r>
        <w:rPr>
          <w:rFonts w:ascii="Times New Roman" w:hAnsi="Times New Roman" w:cs="Times New Roman"/>
          <w:sz w:val="24"/>
          <w:szCs w:val="24"/>
        </w:rPr>
        <w:t>; he had sisters, Agnes(q.v.) and Katherine(q.v.).</w:t>
      </w:r>
    </w:p>
    <w:p w14:paraId="078BA195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ed. Peter </w:t>
      </w:r>
    </w:p>
    <w:p w14:paraId="12C287FB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2001 pp.104-5)</w:t>
      </w:r>
    </w:p>
    <w:p w14:paraId="4BE75A29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Katherine(q.v.).    (ibid.)</w:t>
      </w:r>
    </w:p>
    <w:p w14:paraId="057AB6A8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Sons:   Stephen(q.v.), Roger(q.v.), Edward(q.v.) and Thomas(q.v.).   (ibid.)</w:t>
      </w:r>
    </w:p>
    <w:p w14:paraId="4FBE03C0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A2C9D8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B264F4A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1443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14:paraId="17BCB256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</w:t>
      </w:r>
      <w:r>
        <w:rPr>
          <w:rFonts w:ascii="Times New Roman" w:hAnsi="Times New Roman" w:cs="Times New Roman"/>
          <w:sz w:val="24"/>
          <w:szCs w:val="24"/>
        </w:rPr>
        <w:tab/>
        <w:t>His Will was proved.   (ibid.)</w:t>
      </w:r>
    </w:p>
    <w:p w14:paraId="3D1248A9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7A56D0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610DC1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Executors:   Katherine, 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Thomas Smyth of Thurston(q.v.).  (ibid.)</w:t>
      </w:r>
    </w:p>
    <w:p w14:paraId="1F5974B1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DE657E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E87FA4" w14:textId="77777777" w:rsidR="008805AB" w:rsidRDefault="008805AB" w:rsidP="008805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09F7B8A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50F90" w14:textId="77777777" w:rsidR="008805AB" w:rsidRDefault="008805AB" w:rsidP="009139A6">
      <w:r>
        <w:separator/>
      </w:r>
    </w:p>
  </w:endnote>
  <w:endnote w:type="continuationSeparator" w:id="0">
    <w:p w14:paraId="2454564A" w14:textId="77777777" w:rsidR="008805AB" w:rsidRDefault="008805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6E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C3B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8DC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2E009" w14:textId="77777777" w:rsidR="008805AB" w:rsidRDefault="008805AB" w:rsidP="009139A6">
      <w:r>
        <w:separator/>
      </w:r>
    </w:p>
  </w:footnote>
  <w:footnote w:type="continuationSeparator" w:id="0">
    <w:p w14:paraId="114566E5" w14:textId="77777777" w:rsidR="008805AB" w:rsidRDefault="008805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33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27E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492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5AB"/>
    <w:rsid w:val="000666E0"/>
    <w:rsid w:val="002510B7"/>
    <w:rsid w:val="005C130B"/>
    <w:rsid w:val="00826F5C"/>
    <w:rsid w:val="008805AB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309A8"/>
  <w15:chartTrackingRefBased/>
  <w15:docId w15:val="{3DD1BEF1-6893-45BB-ABB0-4F489AF96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2022-06-10T07:40:00Z</dcterms:created>
  <dcterms:modified xsi:type="dcterms:W3CDTF">2022-06-10T07:41:00Z</dcterms:modified>
</cp:coreProperties>
</file>