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41476" w14:textId="77777777" w:rsidR="00F74AE0" w:rsidRDefault="00F74AE0" w:rsidP="00F74AE0">
      <w:pPr>
        <w:pStyle w:val="NoSpacing"/>
      </w:pPr>
      <w:r>
        <w:rPr>
          <w:u w:val="single"/>
        </w:rPr>
        <w:t>George LENGE</w:t>
      </w:r>
      <w:r>
        <w:t xml:space="preserve">      (fl.1440)</w:t>
      </w:r>
    </w:p>
    <w:p w14:paraId="5831E98D" w14:textId="77777777" w:rsidR="00F74AE0" w:rsidRDefault="00F74AE0" w:rsidP="00F74AE0">
      <w:pPr>
        <w:pStyle w:val="NoSpacing"/>
      </w:pPr>
      <w:r>
        <w:t xml:space="preserve">of Bury </w:t>
      </w:r>
      <w:proofErr w:type="spellStart"/>
      <w:proofErr w:type="gramStart"/>
      <w:r>
        <w:t>St.Edmunds</w:t>
      </w:r>
      <w:proofErr w:type="spellEnd"/>
      <w:proofErr w:type="gramEnd"/>
      <w:r>
        <w:t>, Suffolk. Fuller.</w:t>
      </w:r>
    </w:p>
    <w:p w14:paraId="0DD9BBA4" w14:textId="77777777" w:rsidR="00F74AE0" w:rsidRDefault="00F74AE0" w:rsidP="00F74AE0">
      <w:pPr>
        <w:pStyle w:val="NoSpacing"/>
      </w:pPr>
    </w:p>
    <w:p w14:paraId="750027E4" w14:textId="77777777" w:rsidR="00F74AE0" w:rsidRDefault="00F74AE0" w:rsidP="00F74AE0">
      <w:pPr>
        <w:pStyle w:val="NoSpacing"/>
      </w:pPr>
    </w:p>
    <w:p w14:paraId="22074134" w14:textId="77777777" w:rsidR="00F74AE0" w:rsidRDefault="00F74AE0" w:rsidP="00F74AE0">
      <w:pPr>
        <w:pStyle w:val="NoSpacing"/>
      </w:pPr>
      <w:r>
        <w:tab/>
        <w:t>1440</w:t>
      </w:r>
      <w:r>
        <w:tab/>
        <w:t xml:space="preserve">He was an executor of the Will of Henry </w:t>
      </w:r>
      <w:proofErr w:type="spellStart"/>
      <w:r>
        <w:t>Cavenham</w:t>
      </w:r>
      <w:proofErr w:type="spellEnd"/>
      <w:r>
        <w:t xml:space="preserve"> of Westley(q.v.).</w:t>
      </w:r>
    </w:p>
    <w:p w14:paraId="0B5D269C" w14:textId="2AD5CF9F" w:rsidR="00F74AE0" w:rsidRDefault="00F74AE0" w:rsidP="00F74AE0">
      <w:pPr>
        <w:pStyle w:val="NoSpacing"/>
      </w:pPr>
      <w:r>
        <w:tab/>
      </w:r>
      <w:r>
        <w:tab/>
        <w:t xml:space="preserve">(“Sudbury Wills” </w:t>
      </w:r>
      <w:proofErr w:type="spellStart"/>
      <w:proofErr w:type="gramStart"/>
      <w:r>
        <w:t>vol.I</w:t>
      </w:r>
      <w:proofErr w:type="spellEnd"/>
      <w:proofErr w:type="gramEnd"/>
      <w:r>
        <w:t xml:space="preserve"> p.5)</w:t>
      </w:r>
    </w:p>
    <w:p w14:paraId="441F4989" w14:textId="77777777" w:rsidR="00AD31C8" w:rsidRPr="00AD31C8" w:rsidRDefault="00AD31C8" w:rsidP="00AD31C8">
      <w:pPr>
        <w:spacing w:after="0" w:line="240" w:lineRule="auto"/>
        <w:rPr>
          <w:rFonts w:eastAsia="Calibri"/>
          <w:lang w:eastAsia="en-US"/>
        </w:rPr>
      </w:pPr>
      <w:r w:rsidRPr="00AD31C8">
        <w:rPr>
          <w:rFonts w:eastAsia="Calibri"/>
          <w:lang w:eastAsia="en-US"/>
        </w:rPr>
        <w:t>16 Oct.1440</w:t>
      </w:r>
      <w:r w:rsidRPr="00AD31C8">
        <w:rPr>
          <w:rFonts w:eastAsia="Calibri"/>
          <w:lang w:eastAsia="en-US"/>
        </w:rPr>
        <w:tab/>
        <w:t xml:space="preserve">William </w:t>
      </w:r>
      <w:proofErr w:type="spellStart"/>
      <w:r w:rsidRPr="00AD31C8">
        <w:rPr>
          <w:rFonts w:eastAsia="Calibri"/>
          <w:lang w:eastAsia="en-US"/>
        </w:rPr>
        <w:t>Oversouth</w:t>
      </w:r>
      <w:proofErr w:type="spellEnd"/>
      <w:r w:rsidRPr="00AD31C8">
        <w:rPr>
          <w:rFonts w:eastAsia="Calibri"/>
          <w:lang w:eastAsia="en-US"/>
        </w:rPr>
        <w:t xml:space="preserve"> of Westley(q.v.) appointed him as one of the </w:t>
      </w:r>
    </w:p>
    <w:p w14:paraId="7F54EB7A" w14:textId="77777777" w:rsidR="00AD31C8" w:rsidRPr="00AD31C8" w:rsidRDefault="00AD31C8" w:rsidP="00AD31C8">
      <w:pPr>
        <w:spacing w:after="0" w:line="240" w:lineRule="auto"/>
        <w:rPr>
          <w:rFonts w:eastAsia="Calibri"/>
          <w:lang w:eastAsia="en-US"/>
        </w:rPr>
      </w:pPr>
      <w:r w:rsidRPr="00AD31C8">
        <w:rPr>
          <w:rFonts w:eastAsia="Calibri"/>
          <w:lang w:eastAsia="en-US"/>
        </w:rPr>
        <w:tab/>
      </w:r>
      <w:r w:rsidRPr="00AD31C8">
        <w:rPr>
          <w:rFonts w:eastAsia="Calibri"/>
          <w:lang w:eastAsia="en-US"/>
        </w:rPr>
        <w:tab/>
        <w:t>executors of his Will.</w:t>
      </w:r>
    </w:p>
    <w:p w14:paraId="77DAA366" w14:textId="77777777" w:rsidR="00AD31C8" w:rsidRPr="00AD31C8" w:rsidRDefault="00AD31C8" w:rsidP="00AD31C8">
      <w:pPr>
        <w:spacing w:after="0" w:line="240" w:lineRule="auto"/>
        <w:rPr>
          <w:rFonts w:eastAsia="Calibri"/>
          <w:lang w:eastAsia="en-US"/>
        </w:rPr>
      </w:pPr>
      <w:r w:rsidRPr="00AD31C8">
        <w:rPr>
          <w:rFonts w:eastAsia="Calibri"/>
          <w:lang w:eastAsia="en-US"/>
        </w:rPr>
        <w:tab/>
      </w:r>
      <w:r w:rsidRPr="00AD31C8">
        <w:rPr>
          <w:rFonts w:eastAsia="Calibri"/>
          <w:lang w:eastAsia="en-US"/>
        </w:rPr>
        <w:tab/>
        <w:t>(“Sudbury Wills” vol.1 p.82)</w:t>
      </w:r>
    </w:p>
    <w:p w14:paraId="678AD728" w14:textId="77777777" w:rsidR="00AD31C8" w:rsidRDefault="00AD31C8" w:rsidP="00F74AE0">
      <w:pPr>
        <w:pStyle w:val="NoSpacing"/>
      </w:pPr>
    </w:p>
    <w:p w14:paraId="0F9EE36D" w14:textId="77777777" w:rsidR="00F74AE0" w:rsidRDefault="00F74AE0" w:rsidP="00F74AE0">
      <w:pPr>
        <w:pStyle w:val="NoSpacing"/>
      </w:pPr>
    </w:p>
    <w:p w14:paraId="5D877B47" w14:textId="77777777" w:rsidR="00F74AE0" w:rsidRDefault="00F74AE0" w:rsidP="00F74AE0">
      <w:pPr>
        <w:pStyle w:val="NoSpacing"/>
      </w:pPr>
    </w:p>
    <w:p w14:paraId="319132DA" w14:textId="7CE84594" w:rsidR="00E47068" w:rsidRDefault="00F74AE0" w:rsidP="00F74AE0">
      <w:pPr>
        <w:pStyle w:val="NoSpacing"/>
      </w:pPr>
      <w:r>
        <w:t>2 October 2014</w:t>
      </w:r>
    </w:p>
    <w:p w14:paraId="75C22989" w14:textId="0C5A4DFB" w:rsidR="00AD31C8" w:rsidRPr="00C009D8" w:rsidRDefault="00AD31C8" w:rsidP="00F74AE0">
      <w:pPr>
        <w:pStyle w:val="NoSpacing"/>
      </w:pPr>
      <w:r>
        <w:t>10 August 2020</w:t>
      </w:r>
    </w:p>
    <w:sectPr w:rsidR="00AD31C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CF037" w14:textId="77777777" w:rsidR="00F74AE0" w:rsidRDefault="00F74AE0" w:rsidP="00920DE3">
      <w:pPr>
        <w:spacing w:after="0" w:line="240" w:lineRule="auto"/>
      </w:pPr>
      <w:r>
        <w:separator/>
      </w:r>
    </w:p>
  </w:endnote>
  <w:endnote w:type="continuationSeparator" w:id="0">
    <w:p w14:paraId="50B3E550" w14:textId="77777777" w:rsidR="00F74AE0" w:rsidRDefault="00F74A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D0B25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48B82D" w14:textId="77777777" w:rsidR="00C009D8" w:rsidRPr="00C009D8" w:rsidRDefault="00C009D8">
    <w:pPr>
      <w:pStyle w:val="Footer"/>
    </w:pPr>
    <w:r>
      <w:t>Copyright I.S.Rogers 9 August 2013</w:t>
    </w:r>
  </w:p>
  <w:p w14:paraId="66CE561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C717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8A9CA" w14:textId="77777777" w:rsidR="00F74AE0" w:rsidRDefault="00F74AE0" w:rsidP="00920DE3">
      <w:pPr>
        <w:spacing w:after="0" w:line="240" w:lineRule="auto"/>
      </w:pPr>
      <w:r>
        <w:separator/>
      </w:r>
    </w:p>
  </w:footnote>
  <w:footnote w:type="continuationSeparator" w:id="0">
    <w:p w14:paraId="2C25AB98" w14:textId="77777777" w:rsidR="00F74AE0" w:rsidRDefault="00F74A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3A9B3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64A1A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6209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4AE0"/>
    <w:rsid w:val="00120749"/>
    <w:rsid w:val="00624CAE"/>
    <w:rsid w:val="00920DE3"/>
    <w:rsid w:val="00AD31C8"/>
    <w:rsid w:val="00C009D8"/>
    <w:rsid w:val="00CF53C8"/>
    <w:rsid w:val="00E47068"/>
    <w:rsid w:val="00F7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70F7"/>
  <w15:docId w15:val="{B7163F84-033F-472A-BB0F-20A9D981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2014-10-07T19:05:00Z</dcterms:created>
  <dcterms:modified xsi:type="dcterms:W3CDTF">2020-08-10T08:26:00Z</dcterms:modified>
</cp:coreProperties>
</file>