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28FDB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LENGE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d.ca.1482)</w:t>
      </w:r>
    </w:p>
    <w:p w14:paraId="6D159926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A149C7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98449C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Thurston, Suffolk(q.v.), and his wife, Katherine(q.v.).</w:t>
      </w:r>
    </w:p>
    <w:p w14:paraId="4A8D1579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217DA617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6C597FBE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868F7D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3B84CE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 xml:space="preserve">His father bequeathed him the reversion of 4 acres of arable land and the </w:t>
      </w:r>
    </w:p>
    <w:p w14:paraId="576296DF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Hethend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14:paraId="7C42C026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D27B86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D99820" w14:textId="77777777" w:rsidR="00B50569" w:rsidRDefault="00B50569" w:rsidP="00B505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114EA54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A49F7" w14:textId="77777777" w:rsidR="00B50569" w:rsidRDefault="00B50569" w:rsidP="009139A6">
      <w:r>
        <w:separator/>
      </w:r>
    </w:p>
  </w:endnote>
  <w:endnote w:type="continuationSeparator" w:id="0">
    <w:p w14:paraId="5F2CC0A5" w14:textId="77777777" w:rsidR="00B50569" w:rsidRDefault="00B505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A0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195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45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69A70" w14:textId="77777777" w:rsidR="00B50569" w:rsidRDefault="00B50569" w:rsidP="009139A6">
      <w:r>
        <w:separator/>
      </w:r>
    </w:p>
  </w:footnote>
  <w:footnote w:type="continuationSeparator" w:id="0">
    <w:p w14:paraId="346299B6" w14:textId="77777777" w:rsidR="00B50569" w:rsidRDefault="00B505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D20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9B2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009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69"/>
    <w:rsid w:val="000666E0"/>
    <w:rsid w:val="002510B7"/>
    <w:rsid w:val="005C130B"/>
    <w:rsid w:val="00826F5C"/>
    <w:rsid w:val="009139A6"/>
    <w:rsid w:val="009448BB"/>
    <w:rsid w:val="00A3176C"/>
    <w:rsid w:val="00AE65F8"/>
    <w:rsid w:val="00B50569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68289"/>
  <w15:chartTrackingRefBased/>
  <w15:docId w15:val="{6F77CE6D-0FBB-4ED6-BE1C-E1BF1889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2022-06-11T13:29:00Z</dcterms:created>
  <dcterms:modified xsi:type="dcterms:W3CDTF">2022-06-11T13:30:00Z</dcterms:modified>
</cp:coreProperties>
</file>