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92621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LENGE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0C487F62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4B7957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7AD4EC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sister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9474529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3E353799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1AA2AC3F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B6A12F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52800A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John bequeathed her £5.   (ibid.)</w:t>
      </w:r>
    </w:p>
    <w:p w14:paraId="0206ABC5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F85784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425093" w14:textId="77777777" w:rsidR="00BC55B3" w:rsidRDefault="00BC55B3" w:rsidP="00BC55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7D04D0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3BD4B" w14:textId="77777777" w:rsidR="00BC55B3" w:rsidRDefault="00BC55B3" w:rsidP="009139A6">
      <w:r>
        <w:separator/>
      </w:r>
    </w:p>
  </w:endnote>
  <w:endnote w:type="continuationSeparator" w:id="0">
    <w:p w14:paraId="6645F999" w14:textId="77777777" w:rsidR="00BC55B3" w:rsidRDefault="00BC55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1D1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3A8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B7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A8FAD" w14:textId="77777777" w:rsidR="00BC55B3" w:rsidRDefault="00BC55B3" w:rsidP="009139A6">
      <w:r>
        <w:separator/>
      </w:r>
    </w:p>
  </w:footnote>
  <w:footnote w:type="continuationSeparator" w:id="0">
    <w:p w14:paraId="3315D167" w14:textId="77777777" w:rsidR="00BC55B3" w:rsidRDefault="00BC55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80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7D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53C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B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55B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F830"/>
  <w15:chartTrackingRefBased/>
  <w15:docId w15:val="{D2DC7F45-3215-4184-916A-7EC57000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2022-06-10T07:42:00Z</dcterms:created>
  <dcterms:modified xsi:type="dcterms:W3CDTF">2022-06-10T07:42:00Z</dcterms:modified>
</cp:coreProperties>
</file>