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94B0" w14:textId="77777777" w:rsidR="006A0243" w:rsidRDefault="006A0243" w:rsidP="006A02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LENESON</w:t>
      </w:r>
      <w:r>
        <w:rPr>
          <w:rFonts w:cs="Times New Roman"/>
          <w:szCs w:val="24"/>
        </w:rPr>
        <w:t xml:space="preserve">        (fl.1498)</w:t>
      </w:r>
    </w:p>
    <w:p w14:paraId="169E1143" w14:textId="77777777" w:rsidR="006A0243" w:rsidRDefault="006A0243" w:rsidP="006A02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908EB6A" w14:textId="77777777" w:rsidR="006A0243" w:rsidRDefault="006A0243" w:rsidP="006A0243">
      <w:pPr>
        <w:pStyle w:val="NoSpacing"/>
        <w:rPr>
          <w:rFonts w:cs="Times New Roman"/>
          <w:szCs w:val="24"/>
        </w:rPr>
      </w:pPr>
    </w:p>
    <w:p w14:paraId="763C248F" w14:textId="77777777" w:rsidR="006A0243" w:rsidRDefault="006A0243" w:rsidP="006A0243">
      <w:pPr>
        <w:pStyle w:val="NoSpacing"/>
        <w:rPr>
          <w:rFonts w:cs="Times New Roman"/>
          <w:szCs w:val="24"/>
        </w:rPr>
      </w:pPr>
    </w:p>
    <w:p w14:paraId="7C538718" w14:textId="77777777" w:rsidR="006A0243" w:rsidRDefault="006A0243" w:rsidP="006A02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His former apprentice, James Turner(q.v.), became a Freeman.</w:t>
      </w:r>
    </w:p>
    <w:p w14:paraId="2B729B61" w14:textId="77777777" w:rsidR="006A0243" w:rsidRDefault="006A0243" w:rsidP="006A02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93380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6BFB539" w14:textId="77777777" w:rsidR="006A0243" w:rsidRDefault="006A0243" w:rsidP="006A0243">
      <w:pPr>
        <w:pStyle w:val="NoSpacing"/>
        <w:rPr>
          <w:rFonts w:cs="Times New Roman"/>
          <w:szCs w:val="24"/>
        </w:rPr>
      </w:pPr>
    </w:p>
    <w:p w14:paraId="63983581" w14:textId="77777777" w:rsidR="006A0243" w:rsidRDefault="006A0243" w:rsidP="006A0243">
      <w:pPr>
        <w:pStyle w:val="NoSpacing"/>
        <w:rPr>
          <w:rFonts w:cs="Times New Roman"/>
          <w:szCs w:val="24"/>
        </w:rPr>
      </w:pPr>
    </w:p>
    <w:p w14:paraId="614981FC" w14:textId="77777777" w:rsidR="006A0243" w:rsidRDefault="006A0243" w:rsidP="006A02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2025</w:t>
      </w:r>
    </w:p>
    <w:p w14:paraId="2F08DA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1905" w14:textId="77777777" w:rsidR="006A0243" w:rsidRDefault="006A0243" w:rsidP="009139A6">
      <w:r>
        <w:separator/>
      </w:r>
    </w:p>
  </w:endnote>
  <w:endnote w:type="continuationSeparator" w:id="0">
    <w:p w14:paraId="1032639E" w14:textId="77777777" w:rsidR="006A0243" w:rsidRDefault="006A02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CA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28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AF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C721A" w14:textId="77777777" w:rsidR="006A0243" w:rsidRDefault="006A0243" w:rsidP="009139A6">
      <w:r>
        <w:separator/>
      </w:r>
    </w:p>
  </w:footnote>
  <w:footnote w:type="continuationSeparator" w:id="0">
    <w:p w14:paraId="231F4D41" w14:textId="77777777" w:rsidR="006A0243" w:rsidRDefault="006A02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40B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1F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76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4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A0243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373F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66D5"/>
  <w15:chartTrackingRefBased/>
  <w15:docId w15:val="{D2FDA4C6-1381-45B7-B5B2-07A45917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0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2025-04-14T10:50:00Z</dcterms:created>
  <dcterms:modified xsi:type="dcterms:W3CDTF">2025-04-14T10:51:00Z</dcterms:modified>
</cp:coreProperties>
</file>