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935" w:rsidRDefault="00F76935" w:rsidP="00F76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LENERMOR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F76935" w:rsidRDefault="00F76935" w:rsidP="00F76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76935" w:rsidRDefault="00F76935" w:rsidP="00F76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935" w:rsidRDefault="00F76935" w:rsidP="00F76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935" w:rsidRDefault="00F76935" w:rsidP="00F769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F76935" w:rsidRDefault="00F76935" w:rsidP="00F76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F76935" w:rsidRDefault="00F76935" w:rsidP="00F76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935" w:rsidRDefault="00F76935" w:rsidP="00F76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76935" w:rsidRDefault="00F76935" w:rsidP="00F76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Start w:id="0" w:name="_GoBack"/>
      <w:bookmarkEnd w:id="0"/>
    </w:p>
    <w:sectPr w:rsidR="006B2F86" w:rsidRPr="00F769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935" w:rsidRDefault="00F76935" w:rsidP="00E71FC3">
      <w:pPr>
        <w:spacing w:after="0" w:line="240" w:lineRule="auto"/>
      </w:pPr>
      <w:r>
        <w:separator/>
      </w:r>
    </w:p>
  </w:endnote>
  <w:endnote w:type="continuationSeparator" w:id="0">
    <w:p w:rsidR="00F76935" w:rsidRDefault="00F769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935" w:rsidRDefault="00F76935" w:rsidP="00E71FC3">
      <w:pPr>
        <w:spacing w:after="0" w:line="240" w:lineRule="auto"/>
      </w:pPr>
      <w:r>
        <w:separator/>
      </w:r>
    </w:p>
  </w:footnote>
  <w:footnote w:type="continuationSeparator" w:id="0">
    <w:p w:rsidR="00F76935" w:rsidRDefault="00F769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35"/>
    <w:rsid w:val="00AB52E8"/>
    <w:rsid w:val="00B16D3F"/>
    <w:rsid w:val="00E71FC3"/>
    <w:rsid w:val="00EF4813"/>
    <w:rsid w:val="00F7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9065"/>
  <w15:chartTrackingRefBased/>
  <w15:docId w15:val="{7EB7BF13-975F-4EAE-A852-1E352EE6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2016-03-21T11:33:00Z</dcterms:created>
  <dcterms:modified xsi:type="dcterms:W3CDTF">2016-03-21T11:34:00Z</dcterms:modified>
</cp:coreProperties>
</file>