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4792D" w14:textId="77777777" w:rsidR="00E261E9" w:rsidRDefault="00E261E9" w:rsidP="00E261E9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LENENDALE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205993B5" w14:textId="77777777" w:rsidR="00E261E9" w:rsidRDefault="00E261E9" w:rsidP="00E261E9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78450DC" w14:textId="77777777" w:rsidR="00E261E9" w:rsidRDefault="00E261E9" w:rsidP="00E261E9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1A1ED40D" w14:textId="77777777" w:rsidR="00E261E9" w:rsidRDefault="00E261E9" w:rsidP="00E261E9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2BB9BF2E" w14:textId="77777777" w:rsidR="00E261E9" w:rsidRDefault="00E261E9" w:rsidP="00E261E9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FE813FE" w14:textId="77777777" w:rsidR="00E261E9" w:rsidRDefault="00E261E9" w:rsidP="00E261E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p.244)</w:t>
      </w:r>
    </w:p>
    <w:p w14:paraId="5553A74D" w14:textId="77777777" w:rsidR="00E261E9" w:rsidRDefault="00E261E9" w:rsidP="00E261E9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Apr.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05461F60" w14:textId="77777777" w:rsidR="00E261E9" w:rsidRDefault="00E261E9" w:rsidP="00E261E9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6E2E56A7" w14:textId="77777777" w:rsidR="00E261E9" w:rsidRDefault="00E261E9" w:rsidP="00E261E9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02BF2807" w14:textId="77777777" w:rsidR="00E261E9" w:rsidRDefault="00E261E9" w:rsidP="00E261E9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2021</w:t>
      </w:r>
    </w:p>
    <w:p w14:paraId="7AF77D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E7778" w14:textId="77777777" w:rsidR="00E261E9" w:rsidRDefault="00E261E9" w:rsidP="009139A6">
      <w:r>
        <w:separator/>
      </w:r>
    </w:p>
  </w:endnote>
  <w:endnote w:type="continuationSeparator" w:id="0">
    <w:p w14:paraId="48284F60" w14:textId="77777777" w:rsidR="00E261E9" w:rsidRDefault="00E261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16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99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218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84398" w14:textId="77777777" w:rsidR="00E261E9" w:rsidRDefault="00E261E9" w:rsidP="009139A6">
      <w:r>
        <w:separator/>
      </w:r>
    </w:p>
  </w:footnote>
  <w:footnote w:type="continuationSeparator" w:id="0">
    <w:p w14:paraId="152207CA" w14:textId="77777777" w:rsidR="00E261E9" w:rsidRDefault="00E261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7B3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9B0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77C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E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61E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DA075"/>
  <w15:chartTrackingRefBased/>
  <w15:docId w15:val="{C67767A2-AA34-4627-B502-284762A6F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1E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2021-11-17T21:33:00Z</dcterms:created>
  <dcterms:modified xsi:type="dcterms:W3CDTF">2021-11-17T21:34:00Z</dcterms:modified>
</cp:coreProperties>
</file>