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EB83B" w14:textId="77777777" w:rsidR="00F25EE0" w:rsidRDefault="00F25EE0" w:rsidP="00F25EE0">
      <w:pPr>
        <w:pStyle w:val="NoSpacing"/>
        <w:jc w:val="both"/>
        <w:rPr>
          <w:rFonts w:cs="Times New Roman"/>
        </w:rPr>
      </w:pPr>
      <w:r>
        <w:rPr>
          <w:rFonts w:cs="Times New Roman"/>
          <w:u w:val="single"/>
        </w:rPr>
        <w:t>Robert LENELY</w:t>
      </w:r>
      <w:r>
        <w:rPr>
          <w:rFonts w:cs="Times New Roman"/>
        </w:rPr>
        <w:t xml:space="preserve">         (fl.1408)</w:t>
      </w:r>
    </w:p>
    <w:p w14:paraId="6E6E8560" w14:textId="77777777" w:rsidR="00F25EE0" w:rsidRDefault="00F25EE0" w:rsidP="00F25EE0">
      <w:pPr>
        <w:pStyle w:val="NoSpacing"/>
        <w:jc w:val="both"/>
        <w:rPr>
          <w:rFonts w:cs="Times New Roman"/>
        </w:rPr>
      </w:pPr>
      <w:r>
        <w:rPr>
          <w:rFonts w:cs="Times New Roman"/>
        </w:rPr>
        <w:t xml:space="preserve">of Burton Leonard, West Riding of Yorkshire. </w:t>
      </w:r>
    </w:p>
    <w:p w14:paraId="20FF9AD4" w14:textId="77777777" w:rsidR="00F25EE0" w:rsidRDefault="00F25EE0" w:rsidP="00F25EE0">
      <w:pPr>
        <w:pStyle w:val="NoSpacing"/>
        <w:jc w:val="both"/>
        <w:rPr>
          <w:rFonts w:cs="Times New Roman"/>
        </w:rPr>
      </w:pPr>
    </w:p>
    <w:p w14:paraId="08E380AC" w14:textId="77777777" w:rsidR="00F25EE0" w:rsidRDefault="00F25EE0" w:rsidP="00F25EE0">
      <w:pPr>
        <w:pStyle w:val="NoSpacing"/>
        <w:jc w:val="both"/>
        <w:rPr>
          <w:rFonts w:cs="Times New Roman"/>
        </w:rPr>
      </w:pPr>
    </w:p>
    <w:p w14:paraId="1ACC0F2B" w14:textId="77777777" w:rsidR="00F25EE0" w:rsidRDefault="00F25EE0" w:rsidP="00F25EE0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  <w:t>1408</w:t>
      </w:r>
      <w:r>
        <w:rPr>
          <w:rFonts w:cs="Times New Roman"/>
        </w:rPr>
        <w:tab/>
        <w:t xml:space="preserve">William </w:t>
      </w:r>
      <w:proofErr w:type="spellStart"/>
      <w:r>
        <w:rPr>
          <w:rFonts w:cs="Times New Roman"/>
        </w:rPr>
        <w:t>Wakefeld</w:t>
      </w:r>
      <w:proofErr w:type="spellEnd"/>
      <w:r>
        <w:rPr>
          <w:rFonts w:cs="Times New Roman"/>
        </w:rPr>
        <w:t>(q.v.) brought a plaint of ambush against him and many</w:t>
      </w:r>
    </w:p>
    <w:p w14:paraId="216E9F71" w14:textId="77777777" w:rsidR="00F25EE0" w:rsidRPr="00F52FA0" w:rsidRDefault="00F25EE0" w:rsidP="00F25EE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others.     </w:t>
      </w:r>
      <w:r w:rsidRPr="00F52FA0">
        <w:rPr>
          <w:rFonts w:cs="Times New Roman"/>
          <w:szCs w:val="24"/>
          <w:lang w:val="en-GB"/>
        </w:rPr>
        <w:t xml:space="preserve">( </w:t>
      </w:r>
      <w:hyperlink r:id="rId6" w:history="1">
        <w:r w:rsidRPr="00F52FA0">
          <w:rPr>
            <w:rStyle w:val="Hyperlink"/>
            <w:rFonts w:cs="Times New Roman"/>
            <w:szCs w:val="24"/>
            <w:lang w:val="en-GB"/>
          </w:rPr>
          <w:t>https://waalt.uh.edu/index.php/CP40/589:_K-Z</w:t>
        </w:r>
      </w:hyperlink>
      <w:r w:rsidRPr="00F52FA0">
        <w:rPr>
          <w:rFonts w:cs="Times New Roman"/>
          <w:szCs w:val="24"/>
          <w:lang w:val="en-GB"/>
        </w:rPr>
        <w:t xml:space="preserve"> )</w:t>
      </w:r>
    </w:p>
    <w:p w14:paraId="2BE77C15" w14:textId="77777777" w:rsidR="00F25EE0" w:rsidRPr="00F52FA0" w:rsidRDefault="00F25EE0" w:rsidP="00F25EE0">
      <w:pPr>
        <w:pStyle w:val="NoSpacing"/>
        <w:jc w:val="both"/>
        <w:rPr>
          <w:rFonts w:cs="Times New Roman"/>
          <w:szCs w:val="24"/>
          <w:lang w:val="en-GB"/>
        </w:rPr>
      </w:pPr>
    </w:p>
    <w:p w14:paraId="6A8FF6C9" w14:textId="77777777" w:rsidR="00F25EE0" w:rsidRPr="00F52FA0" w:rsidRDefault="00F25EE0" w:rsidP="00F25EE0">
      <w:pPr>
        <w:pStyle w:val="NoSpacing"/>
        <w:jc w:val="both"/>
        <w:rPr>
          <w:rFonts w:cs="Times New Roman"/>
          <w:szCs w:val="24"/>
          <w:lang w:val="en-GB"/>
        </w:rPr>
      </w:pPr>
    </w:p>
    <w:p w14:paraId="2FFB6FF6" w14:textId="77777777" w:rsidR="00F25EE0" w:rsidRDefault="00F25EE0" w:rsidP="00F25EE0">
      <w:pPr>
        <w:pStyle w:val="NoSpacing"/>
        <w:jc w:val="both"/>
        <w:rPr>
          <w:rFonts w:cs="Times New Roman"/>
        </w:rPr>
      </w:pPr>
      <w:r w:rsidRPr="00F52FA0">
        <w:rPr>
          <w:rFonts w:cs="Times New Roman"/>
          <w:szCs w:val="24"/>
          <w:lang w:val="en-GB"/>
        </w:rPr>
        <w:fldChar w:fldCharType="begin"/>
      </w:r>
      <w:r w:rsidRPr="00F52FA0">
        <w:rPr>
          <w:rFonts w:cs="Times New Roman"/>
          <w:szCs w:val="24"/>
          <w:lang w:val="en-GB"/>
        </w:rPr>
        <w:instrText xml:space="preserve"> DATE \@ "dd MMMM yyyy" </w:instrText>
      </w:r>
      <w:r w:rsidRPr="00F52FA0">
        <w:rPr>
          <w:rFonts w:cs="Times New Roman"/>
          <w:szCs w:val="24"/>
          <w:lang w:val="en-GB"/>
        </w:rPr>
        <w:fldChar w:fldCharType="separate"/>
      </w:r>
      <w:r w:rsidRPr="00F52FA0">
        <w:rPr>
          <w:rFonts w:cs="Times New Roman"/>
          <w:noProof/>
          <w:szCs w:val="24"/>
          <w:lang w:val="en-GB"/>
        </w:rPr>
        <w:t>18 March 2025</w:t>
      </w:r>
      <w:r w:rsidRPr="00F52FA0">
        <w:rPr>
          <w:rFonts w:cs="Times New Roman"/>
          <w:szCs w:val="24"/>
          <w:lang w:val="en-GB"/>
        </w:rPr>
        <w:fldChar w:fldCharType="end"/>
      </w:r>
    </w:p>
    <w:p w14:paraId="07366D8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12D5B" w14:textId="77777777" w:rsidR="00F25EE0" w:rsidRDefault="00F25EE0" w:rsidP="009139A6">
      <w:r>
        <w:separator/>
      </w:r>
    </w:p>
  </w:endnote>
  <w:endnote w:type="continuationSeparator" w:id="0">
    <w:p w14:paraId="38259FC5" w14:textId="77777777" w:rsidR="00F25EE0" w:rsidRDefault="00F25E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30D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5A9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230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C5AD7" w14:textId="77777777" w:rsidR="00F25EE0" w:rsidRDefault="00F25EE0" w:rsidP="009139A6">
      <w:r>
        <w:separator/>
      </w:r>
    </w:p>
  </w:footnote>
  <w:footnote w:type="continuationSeparator" w:id="0">
    <w:p w14:paraId="11F330EE" w14:textId="77777777" w:rsidR="00F25EE0" w:rsidRDefault="00F25E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E65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BAF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5D8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EE0"/>
    <w:rsid w:val="000666E0"/>
    <w:rsid w:val="000A2E7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25EE0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E65A1"/>
  <w15:chartTrackingRefBased/>
  <w15:docId w15:val="{7906A880-CCB7-4793-9FCF-97F4DDE4B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25E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2025-03-18T20:25:00Z</dcterms:created>
  <dcterms:modified xsi:type="dcterms:W3CDTF">2025-03-18T20:27:00Z</dcterms:modified>
</cp:coreProperties>
</file>