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D64F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LENEHAM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E1E6ED6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Esquire.</w:t>
      </w:r>
    </w:p>
    <w:p w14:paraId="708EF549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64E0F0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41634ED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Jun.</w:t>
      </w: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as he was about to enter naval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service</w:t>
      </w:r>
      <w:proofErr w:type="gramEnd"/>
    </w:p>
    <w:p w14:paraId="52F9247D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under the command of Thomas Beaufort, Earl of Dorset(q.v.).</w:t>
      </w:r>
    </w:p>
    <w:p w14:paraId="3AF9B8AF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(C.P.R.1401-5 p.398)</w:t>
      </w:r>
    </w:p>
    <w:p w14:paraId="192EF349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937E59A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70139F" w14:textId="77777777" w:rsidR="0073180B" w:rsidRDefault="0073180B" w:rsidP="007318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February 2023</w:t>
      </w:r>
    </w:p>
    <w:p w14:paraId="01465F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DA686" w14:textId="77777777" w:rsidR="0073180B" w:rsidRDefault="0073180B" w:rsidP="009139A6">
      <w:r>
        <w:separator/>
      </w:r>
    </w:p>
  </w:endnote>
  <w:endnote w:type="continuationSeparator" w:id="0">
    <w:p w14:paraId="1B5B427A" w14:textId="77777777" w:rsidR="0073180B" w:rsidRDefault="007318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03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3E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6C3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C055" w14:textId="77777777" w:rsidR="0073180B" w:rsidRDefault="0073180B" w:rsidP="009139A6">
      <w:r>
        <w:separator/>
      </w:r>
    </w:p>
  </w:footnote>
  <w:footnote w:type="continuationSeparator" w:id="0">
    <w:p w14:paraId="46DEB313" w14:textId="77777777" w:rsidR="0073180B" w:rsidRDefault="007318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E3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8D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858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0B"/>
    <w:rsid w:val="000666E0"/>
    <w:rsid w:val="002510B7"/>
    <w:rsid w:val="005C130B"/>
    <w:rsid w:val="007318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720BE"/>
  <w15:chartTrackingRefBased/>
  <w15:docId w15:val="{34633207-DE9D-417C-9ECF-DF31D3A5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2023-03-01T19:44:00Z</dcterms:created>
  <dcterms:modified xsi:type="dcterms:W3CDTF">2023-03-01T19:45:00Z</dcterms:modified>
</cp:coreProperties>
</file>