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98AA" w14:textId="67FE728A" w:rsidR="00BA00AB" w:rsidRDefault="00A417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LENEHALE</w:t>
      </w:r>
      <w:r>
        <w:rPr>
          <w:rFonts w:cs="Times New Roman"/>
          <w:szCs w:val="24"/>
        </w:rPr>
        <w:t xml:space="preserve">       (fl.1468)</w:t>
      </w:r>
    </w:p>
    <w:p w14:paraId="03FC10DB" w14:textId="02A63904" w:rsidR="00A41747" w:rsidRDefault="00A417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Staverton, Gloucestershire.</w:t>
      </w:r>
    </w:p>
    <w:p w14:paraId="3A91A865" w14:textId="77777777" w:rsidR="00A41747" w:rsidRDefault="00A41747" w:rsidP="009139A6">
      <w:pPr>
        <w:pStyle w:val="NoSpacing"/>
        <w:rPr>
          <w:rFonts w:cs="Times New Roman"/>
          <w:szCs w:val="24"/>
        </w:rPr>
      </w:pPr>
    </w:p>
    <w:p w14:paraId="7A9CB59E" w14:textId="77777777" w:rsidR="00A41747" w:rsidRDefault="00A41747" w:rsidP="009139A6">
      <w:pPr>
        <w:pStyle w:val="NoSpacing"/>
        <w:rPr>
          <w:rFonts w:cs="Times New Roman"/>
          <w:szCs w:val="24"/>
        </w:rPr>
      </w:pPr>
    </w:p>
    <w:p w14:paraId="67DBE92B" w14:textId="4508DA12" w:rsidR="00A41747" w:rsidRDefault="00A417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Jul.</w:t>
      </w: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He was granted a general pardon.</w:t>
      </w:r>
    </w:p>
    <w:p w14:paraId="62C60D1D" w14:textId="77777777" w:rsidR="00A41747" w:rsidRPr="007F32B5" w:rsidRDefault="00A41747" w:rsidP="00A417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68-71</w:t>
      </w:r>
      <w:r w:rsidRPr="007F32B5">
        <w:rPr>
          <w:rFonts w:cs="Times New Roman"/>
          <w:szCs w:val="24"/>
        </w:rPr>
        <w:t>” ed. Hannes Kleineke,</w:t>
      </w:r>
    </w:p>
    <w:p w14:paraId="62F1F1E4" w14:textId="019E5210" w:rsidR="00A41747" w:rsidRDefault="00A41747" w:rsidP="00A41747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16)</w:t>
      </w:r>
    </w:p>
    <w:p w14:paraId="02BAE437" w14:textId="77777777" w:rsidR="00A41747" w:rsidRDefault="00A41747" w:rsidP="00A41747">
      <w:pPr>
        <w:pStyle w:val="NoSpacing"/>
        <w:rPr>
          <w:rFonts w:cs="Times New Roman"/>
          <w:szCs w:val="24"/>
        </w:rPr>
      </w:pPr>
    </w:p>
    <w:p w14:paraId="497570E5" w14:textId="77777777" w:rsidR="00A41747" w:rsidRDefault="00A41747" w:rsidP="00A41747">
      <w:pPr>
        <w:pStyle w:val="NoSpacing"/>
        <w:rPr>
          <w:rFonts w:cs="Times New Roman"/>
          <w:szCs w:val="24"/>
        </w:rPr>
      </w:pPr>
    </w:p>
    <w:p w14:paraId="6F9C6F5D" w14:textId="332F6F80" w:rsidR="00A41747" w:rsidRDefault="00A41747" w:rsidP="00A417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2023</w:t>
      </w:r>
    </w:p>
    <w:p w14:paraId="23D8651B" w14:textId="76D9A84B" w:rsidR="00A41747" w:rsidRPr="00A41747" w:rsidRDefault="00A41747" w:rsidP="009139A6">
      <w:pPr>
        <w:pStyle w:val="NoSpacing"/>
        <w:rPr>
          <w:rFonts w:cs="Times New Roman"/>
          <w:szCs w:val="24"/>
        </w:rPr>
      </w:pPr>
    </w:p>
    <w:sectPr w:rsidR="00A41747" w:rsidRPr="00A417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8D4C0" w14:textId="77777777" w:rsidR="00A41747" w:rsidRDefault="00A41747" w:rsidP="009139A6">
      <w:r>
        <w:separator/>
      </w:r>
    </w:p>
  </w:endnote>
  <w:endnote w:type="continuationSeparator" w:id="0">
    <w:p w14:paraId="5D26F21E" w14:textId="77777777" w:rsidR="00A41747" w:rsidRDefault="00A417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921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5D3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C9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89423" w14:textId="77777777" w:rsidR="00A41747" w:rsidRDefault="00A41747" w:rsidP="009139A6">
      <w:r>
        <w:separator/>
      </w:r>
    </w:p>
  </w:footnote>
  <w:footnote w:type="continuationSeparator" w:id="0">
    <w:p w14:paraId="79BC4489" w14:textId="77777777" w:rsidR="00A41747" w:rsidRDefault="00A417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FA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EA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D8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47"/>
    <w:rsid w:val="000666E0"/>
    <w:rsid w:val="002510B7"/>
    <w:rsid w:val="005C130B"/>
    <w:rsid w:val="00826F5C"/>
    <w:rsid w:val="009139A6"/>
    <w:rsid w:val="009448BB"/>
    <w:rsid w:val="00947624"/>
    <w:rsid w:val="00A3176C"/>
    <w:rsid w:val="00A4174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87C5"/>
  <w15:chartTrackingRefBased/>
  <w15:docId w15:val="{3D3230DC-5C14-4DAD-83F2-27B7D896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2023-10-24T20:52:00Z</dcterms:created>
  <dcterms:modified xsi:type="dcterms:W3CDTF">2023-10-24T20:54:00Z</dcterms:modified>
</cp:coreProperties>
</file>