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4E0" w:rsidRDefault="002614E0" w:rsidP="00261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LENEGRENE (</w:t>
      </w:r>
      <w:proofErr w:type="gramStart"/>
      <w:r>
        <w:rPr>
          <w:rFonts w:ascii="Times New Roman" w:hAnsi="Times New Roman" w:cs="Times New Roman"/>
          <w:u w:val="single"/>
        </w:rPr>
        <w:t>LEVEGRENE)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2614E0" w:rsidRDefault="002614E0" w:rsidP="002614E0">
      <w:pPr>
        <w:rPr>
          <w:rFonts w:ascii="Times New Roman" w:hAnsi="Times New Roman" w:cs="Times New Roman"/>
        </w:rPr>
      </w:pPr>
    </w:p>
    <w:p w:rsidR="002614E0" w:rsidRDefault="002614E0" w:rsidP="002614E0">
      <w:pPr>
        <w:rPr>
          <w:rFonts w:ascii="Times New Roman" w:hAnsi="Times New Roman" w:cs="Times New Roman"/>
        </w:rPr>
      </w:pPr>
    </w:p>
    <w:p w:rsidR="002614E0" w:rsidRDefault="002614E0" w:rsidP="00261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Grenehill</w:t>
      </w:r>
      <w:proofErr w:type="spellEnd"/>
      <w:r>
        <w:rPr>
          <w:rFonts w:ascii="Times New Roman" w:hAnsi="Times New Roman" w:cs="Times New Roman"/>
        </w:rPr>
        <w:t>(q.v.) brought a plaint of replevin against him, John</w:t>
      </w:r>
    </w:p>
    <w:p w:rsidR="002614E0" w:rsidRDefault="002614E0" w:rsidP="00261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Forest(q.v.) and Robert Arnold(q.v.).</w:t>
      </w:r>
    </w:p>
    <w:p w:rsidR="002614E0" w:rsidRDefault="002614E0" w:rsidP="00261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614E0" w:rsidRDefault="002614E0" w:rsidP="002614E0">
      <w:pPr>
        <w:rPr>
          <w:rFonts w:ascii="Times New Roman" w:hAnsi="Times New Roman" w:cs="Times New Roman"/>
        </w:rPr>
      </w:pPr>
    </w:p>
    <w:p w:rsidR="002614E0" w:rsidRDefault="002614E0" w:rsidP="002614E0">
      <w:pPr>
        <w:rPr>
          <w:rFonts w:ascii="Times New Roman" w:hAnsi="Times New Roman" w:cs="Times New Roman"/>
        </w:rPr>
      </w:pPr>
    </w:p>
    <w:p w:rsidR="002614E0" w:rsidRPr="00472279" w:rsidRDefault="002614E0" w:rsidP="00261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E71FC3" w:rsidRDefault="002614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4E0" w:rsidRDefault="002614E0" w:rsidP="00E71FC3">
      <w:r>
        <w:separator/>
      </w:r>
    </w:p>
  </w:endnote>
  <w:endnote w:type="continuationSeparator" w:id="0">
    <w:p w:rsidR="002614E0" w:rsidRDefault="002614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4E0" w:rsidRDefault="002614E0" w:rsidP="00E71FC3">
      <w:r>
        <w:separator/>
      </w:r>
    </w:p>
  </w:footnote>
  <w:footnote w:type="continuationSeparator" w:id="0">
    <w:p w:rsidR="002614E0" w:rsidRDefault="002614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E0"/>
    <w:rsid w:val="001A7C09"/>
    <w:rsid w:val="002614E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4D2BD6-4E29-403A-A516-093157D2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14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61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2017-12-14T22:02:00Z</dcterms:created>
  <dcterms:modified xsi:type="dcterms:W3CDTF">2017-12-14T22:07:00Z</dcterms:modified>
</cp:coreProperties>
</file>