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C974F" w14:textId="77777777" w:rsidR="00EC1EE9" w:rsidRDefault="00EC1EE9" w:rsidP="00EC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LENECOK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15057C89" w14:textId="77777777" w:rsidR="00EC1EE9" w:rsidRDefault="00EC1EE9" w:rsidP="00EC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E8760B9" w14:textId="77777777" w:rsidR="00EC1EE9" w:rsidRDefault="00EC1EE9" w:rsidP="00EC1EE9">
      <w:pPr>
        <w:rPr>
          <w:rFonts w:ascii="Times New Roman" w:hAnsi="Times New Roman" w:cs="Times New Roman"/>
          <w:sz w:val="24"/>
          <w:szCs w:val="24"/>
        </w:rPr>
      </w:pPr>
    </w:p>
    <w:p w14:paraId="7A966196" w14:textId="77777777" w:rsidR="00EC1EE9" w:rsidRDefault="00EC1EE9" w:rsidP="00EC1EE9">
      <w:pPr>
        <w:rPr>
          <w:rFonts w:ascii="Times New Roman" w:hAnsi="Times New Roman" w:cs="Times New Roman"/>
          <w:sz w:val="24"/>
          <w:szCs w:val="24"/>
        </w:rPr>
      </w:pPr>
    </w:p>
    <w:p w14:paraId="762AA329" w14:textId="77777777" w:rsidR="00EC1EE9" w:rsidRDefault="00EC1EE9" w:rsidP="00EC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CC25CD8" w14:textId="77777777" w:rsidR="00EC1EE9" w:rsidRDefault="00EC1EE9" w:rsidP="00EC1EE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p.245)</w:t>
      </w:r>
    </w:p>
    <w:p w14:paraId="2770BB8A" w14:textId="77777777" w:rsidR="00EC1EE9" w:rsidRDefault="00EC1EE9" w:rsidP="00EC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Aug.</w:t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2AD75448" w14:textId="77777777" w:rsidR="00EC1EE9" w:rsidRDefault="00EC1EE9" w:rsidP="00EC1EE9">
      <w:pPr>
        <w:rPr>
          <w:rFonts w:ascii="Times New Roman" w:hAnsi="Times New Roman" w:cs="Times New Roman"/>
          <w:sz w:val="24"/>
          <w:szCs w:val="24"/>
        </w:rPr>
      </w:pPr>
    </w:p>
    <w:p w14:paraId="21C91C02" w14:textId="77777777" w:rsidR="00EC1EE9" w:rsidRDefault="00EC1EE9" w:rsidP="00EC1EE9">
      <w:pPr>
        <w:rPr>
          <w:rFonts w:ascii="Times New Roman" w:hAnsi="Times New Roman" w:cs="Times New Roman"/>
          <w:sz w:val="24"/>
          <w:szCs w:val="24"/>
        </w:rPr>
      </w:pPr>
    </w:p>
    <w:p w14:paraId="3B444800" w14:textId="77777777" w:rsidR="00EC1EE9" w:rsidRDefault="00EC1EE9" w:rsidP="00EC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2021</w:t>
      </w:r>
    </w:p>
    <w:p w14:paraId="33F0A5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90531" w14:textId="77777777" w:rsidR="00EC1EE9" w:rsidRDefault="00EC1EE9" w:rsidP="009139A6">
      <w:r>
        <w:separator/>
      </w:r>
    </w:p>
  </w:endnote>
  <w:endnote w:type="continuationSeparator" w:id="0">
    <w:p w14:paraId="04DFB477" w14:textId="77777777" w:rsidR="00EC1EE9" w:rsidRDefault="00EC1E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339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300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24A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96EF3" w14:textId="77777777" w:rsidR="00EC1EE9" w:rsidRDefault="00EC1EE9" w:rsidP="009139A6">
      <w:r>
        <w:separator/>
      </w:r>
    </w:p>
  </w:footnote>
  <w:footnote w:type="continuationSeparator" w:id="0">
    <w:p w14:paraId="19A19121" w14:textId="77777777" w:rsidR="00EC1EE9" w:rsidRDefault="00EC1E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307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FA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709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E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C1EE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5CF87"/>
  <w15:chartTrackingRefBased/>
  <w15:docId w15:val="{F0456FB5-3695-42DA-A097-ADCD2CCC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EE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2021-12-07T21:06:00Z</dcterms:created>
  <dcterms:modified xsi:type="dcterms:W3CDTF">2021-12-07T21:07:00Z</dcterms:modified>
</cp:coreProperties>
</file>