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FF5B3" w14:textId="77777777" w:rsidR="003E3A30" w:rsidRDefault="003E3A30" w:rsidP="003E3A3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LENE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6E41B282" w14:textId="77777777" w:rsidR="003E3A30" w:rsidRDefault="003E3A30" w:rsidP="003E3A30">
      <w:pPr>
        <w:pStyle w:val="NoSpacing"/>
        <w:rPr>
          <w:rFonts w:cs="Times New Roman"/>
          <w:szCs w:val="24"/>
        </w:rPr>
      </w:pPr>
    </w:p>
    <w:p w14:paraId="696A274D" w14:textId="77777777" w:rsidR="003E3A30" w:rsidRDefault="003E3A30" w:rsidP="003E3A30">
      <w:pPr>
        <w:pStyle w:val="NoSpacing"/>
        <w:rPr>
          <w:rFonts w:cs="Times New Roman"/>
          <w:szCs w:val="24"/>
        </w:rPr>
      </w:pPr>
    </w:p>
    <w:p w14:paraId="28729B67" w14:textId="77777777" w:rsidR="003E3A30" w:rsidRDefault="003E3A30" w:rsidP="003E3A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Blythburgh</w:t>
      </w:r>
      <w:proofErr w:type="spellEnd"/>
      <w:r>
        <w:rPr>
          <w:rFonts w:cs="Times New Roman"/>
          <w:szCs w:val="24"/>
        </w:rPr>
        <w:t>, Suffolk,</w:t>
      </w:r>
    </w:p>
    <w:p w14:paraId="4FC07D82" w14:textId="77777777" w:rsidR="003E3A30" w:rsidRDefault="003E3A30" w:rsidP="003E3A3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into </w:t>
      </w:r>
      <w:proofErr w:type="gramStart"/>
      <w:r>
        <w:rPr>
          <w:rFonts w:cs="Times New Roman"/>
          <w:szCs w:val="24"/>
        </w:rPr>
        <w:t>landholdings</w:t>
      </w:r>
      <w:proofErr w:type="gramEnd"/>
      <w:r>
        <w:rPr>
          <w:rFonts w:cs="Times New Roman"/>
          <w:szCs w:val="24"/>
        </w:rPr>
        <w:t xml:space="preserve"> of Isabel, Countess of Essex.</w:t>
      </w:r>
    </w:p>
    <w:p w14:paraId="269BBBD2" w14:textId="77777777" w:rsidR="003E3A30" w:rsidRDefault="003E3A30" w:rsidP="003E3A3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F8127BA" w14:textId="77777777" w:rsidR="003E3A30" w:rsidRDefault="003E3A30" w:rsidP="003E3A3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p.139)</w:t>
      </w:r>
    </w:p>
    <w:p w14:paraId="58DDEC80" w14:textId="77777777" w:rsidR="003E3A30" w:rsidRDefault="003E3A30" w:rsidP="003E3A30">
      <w:pPr>
        <w:pStyle w:val="NoSpacing"/>
        <w:rPr>
          <w:rFonts w:eastAsia="Times New Roman" w:cs="Times New Roman"/>
          <w:szCs w:val="24"/>
        </w:rPr>
      </w:pPr>
    </w:p>
    <w:p w14:paraId="54C6D3D9" w14:textId="77777777" w:rsidR="003E3A30" w:rsidRDefault="003E3A30" w:rsidP="003E3A30">
      <w:pPr>
        <w:pStyle w:val="NoSpacing"/>
        <w:rPr>
          <w:rFonts w:eastAsia="Times New Roman" w:cs="Times New Roman"/>
          <w:szCs w:val="24"/>
        </w:rPr>
      </w:pPr>
    </w:p>
    <w:p w14:paraId="6ABA1481" w14:textId="77777777" w:rsidR="003E3A30" w:rsidRDefault="003E3A30" w:rsidP="003E3A3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October 2023</w:t>
      </w:r>
    </w:p>
    <w:p w14:paraId="3D6B90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F4B14" w14:textId="77777777" w:rsidR="003E3A30" w:rsidRDefault="003E3A30" w:rsidP="009139A6">
      <w:r>
        <w:separator/>
      </w:r>
    </w:p>
  </w:endnote>
  <w:endnote w:type="continuationSeparator" w:id="0">
    <w:p w14:paraId="6B5607B8" w14:textId="77777777" w:rsidR="003E3A30" w:rsidRDefault="003E3A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72B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C0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D05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44363" w14:textId="77777777" w:rsidR="003E3A30" w:rsidRDefault="003E3A30" w:rsidP="009139A6">
      <w:r>
        <w:separator/>
      </w:r>
    </w:p>
  </w:footnote>
  <w:footnote w:type="continuationSeparator" w:id="0">
    <w:p w14:paraId="6C7DB731" w14:textId="77777777" w:rsidR="003E3A30" w:rsidRDefault="003E3A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3E3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C43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F93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30"/>
    <w:rsid w:val="000666E0"/>
    <w:rsid w:val="002510B7"/>
    <w:rsid w:val="003E3A3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F471E"/>
  <w15:chartTrackingRefBased/>
  <w15:docId w15:val="{1311C9AE-64E2-4F58-A976-CD60FACA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2023-10-23T20:06:00Z</dcterms:created>
  <dcterms:modified xsi:type="dcterms:W3CDTF">2023-10-23T20:06:00Z</dcterms:modified>
</cp:coreProperties>
</file>