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31C5D" w14:textId="77777777" w:rsidR="00BD1992" w:rsidRDefault="00BD1992" w:rsidP="00BD19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LENDE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7D3409A1" w14:textId="77777777" w:rsidR="00BD1992" w:rsidRDefault="00BD1992" w:rsidP="00BD19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Burton-on-Trent, Nottinghamshire. Image maker.</w:t>
      </w:r>
    </w:p>
    <w:p w14:paraId="50626145" w14:textId="77777777" w:rsidR="00BD1992" w:rsidRDefault="00BD1992" w:rsidP="00BD1992">
      <w:pPr>
        <w:pStyle w:val="NoSpacing"/>
        <w:rPr>
          <w:rFonts w:cs="Times New Roman"/>
          <w:szCs w:val="24"/>
        </w:rPr>
      </w:pPr>
    </w:p>
    <w:p w14:paraId="693A709A" w14:textId="77777777" w:rsidR="00BD1992" w:rsidRDefault="00BD1992" w:rsidP="00BD1992">
      <w:pPr>
        <w:pStyle w:val="NoSpacing"/>
        <w:rPr>
          <w:rFonts w:cs="Times New Roman"/>
          <w:szCs w:val="24"/>
        </w:rPr>
      </w:pPr>
    </w:p>
    <w:p w14:paraId="01FEAA4D" w14:textId="77777777" w:rsidR="00BD1992" w:rsidRDefault="00BD1992" w:rsidP="00BD19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He occurs in the Calendar of Burton Abbey. He worked with alabaster.</w:t>
      </w:r>
    </w:p>
    <w:p w14:paraId="21D80419" w14:textId="77777777" w:rsidR="00BD1992" w:rsidRDefault="00BD1992" w:rsidP="00BD199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p.34 n.36)</w:t>
      </w:r>
    </w:p>
    <w:p w14:paraId="7721E86E" w14:textId="77777777" w:rsidR="00BD1992" w:rsidRDefault="00BD1992" w:rsidP="00BD1992">
      <w:pPr>
        <w:pStyle w:val="NoSpacing"/>
        <w:rPr>
          <w:rFonts w:cs="Times New Roman"/>
          <w:szCs w:val="24"/>
        </w:rPr>
      </w:pPr>
    </w:p>
    <w:p w14:paraId="6ADEC163" w14:textId="77777777" w:rsidR="00BD1992" w:rsidRDefault="00BD1992" w:rsidP="00BD1992">
      <w:pPr>
        <w:pStyle w:val="NoSpacing"/>
        <w:rPr>
          <w:rFonts w:cs="Times New Roman"/>
          <w:szCs w:val="24"/>
        </w:rPr>
      </w:pPr>
    </w:p>
    <w:p w14:paraId="7EADF5DC" w14:textId="77777777" w:rsidR="00BD1992" w:rsidRDefault="00BD1992" w:rsidP="00BD19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6C40E6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73D37" w14:textId="77777777" w:rsidR="00BD1992" w:rsidRDefault="00BD1992" w:rsidP="009139A6">
      <w:r>
        <w:separator/>
      </w:r>
    </w:p>
  </w:endnote>
  <w:endnote w:type="continuationSeparator" w:id="0">
    <w:p w14:paraId="03B7540D" w14:textId="77777777" w:rsidR="00BD1992" w:rsidRDefault="00BD19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39C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C5E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1FD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281D0" w14:textId="77777777" w:rsidR="00BD1992" w:rsidRDefault="00BD1992" w:rsidP="009139A6">
      <w:r>
        <w:separator/>
      </w:r>
    </w:p>
  </w:footnote>
  <w:footnote w:type="continuationSeparator" w:id="0">
    <w:p w14:paraId="5AED19AF" w14:textId="77777777" w:rsidR="00BD1992" w:rsidRDefault="00BD19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1F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9CC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C60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9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D199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62D14"/>
  <w15:chartTrackingRefBased/>
  <w15:docId w15:val="{CC4015C4-D86E-41AC-9814-D0F53A29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2023-07-21T20:28:00Z</dcterms:created>
  <dcterms:modified xsi:type="dcterms:W3CDTF">2023-07-21T20:29:00Z</dcterms:modified>
</cp:coreProperties>
</file>