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8AFB5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LENCHE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65E993EF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Pershore, Worcestershire. Yeoman.</w:t>
      </w:r>
    </w:p>
    <w:p w14:paraId="4CDD2837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</w:p>
    <w:p w14:paraId="5B5CB180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</w:p>
    <w:p w14:paraId="0E126E72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Kyrry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Thomas Swayne(q.v.), both of Pershore,</w:t>
      </w:r>
    </w:p>
    <w:p w14:paraId="7423B0F3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were the defendants in a plaint of debt.</w:t>
      </w:r>
    </w:p>
    <w:p w14:paraId="18485A8F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(Michaelmas term 1483)</w:t>
      </w:r>
    </w:p>
    <w:p w14:paraId="2AC6D23A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(http://www.uh.edu/waalt/index.php/CP40/886 )</w:t>
      </w:r>
    </w:p>
    <w:p w14:paraId="287BD057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</w:p>
    <w:p w14:paraId="30F46835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</w:p>
    <w:p w14:paraId="2B4E817D" w14:textId="77777777" w:rsidR="00D21CA7" w:rsidRDefault="00D21CA7" w:rsidP="00D21C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2019</w:t>
      </w:r>
    </w:p>
    <w:p w14:paraId="71453EDC" w14:textId="77777777" w:rsidR="006B2F86" w:rsidRPr="00E71FC3" w:rsidRDefault="00D21C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1EAA4" w14:textId="77777777" w:rsidR="00D21CA7" w:rsidRDefault="00D21CA7" w:rsidP="00E71FC3">
      <w:r>
        <w:separator/>
      </w:r>
    </w:p>
  </w:endnote>
  <w:endnote w:type="continuationSeparator" w:id="0">
    <w:p w14:paraId="0413F150" w14:textId="77777777" w:rsidR="00D21CA7" w:rsidRDefault="00D21CA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6D6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967E0" w14:textId="77777777" w:rsidR="00D21CA7" w:rsidRDefault="00D21CA7" w:rsidP="00E71FC3">
      <w:r>
        <w:separator/>
      </w:r>
    </w:p>
  </w:footnote>
  <w:footnote w:type="continuationSeparator" w:id="0">
    <w:p w14:paraId="561B1A36" w14:textId="77777777" w:rsidR="00D21CA7" w:rsidRDefault="00D21CA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A7"/>
    <w:rsid w:val="001A7C09"/>
    <w:rsid w:val="00577BD5"/>
    <w:rsid w:val="00656CBA"/>
    <w:rsid w:val="006A1F77"/>
    <w:rsid w:val="00733BE7"/>
    <w:rsid w:val="00AB52E8"/>
    <w:rsid w:val="00B16D3F"/>
    <w:rsid w:val="00BB41AC"/>
    <w:rsid w:val="00D21CA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4628E"/>
  <w15:chartTrackingRefBased/>
  <w15:docId w15:val="{692D356D-EF6E-4EE7-98F5-FFCF9495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21CA7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2019-09-15T21:00:00Z</dcterms:created>
  <dcterms:modified xsi:type="dcterms:W3CDTF">2019-09-15T21:00:00Z</dcterms:modified>
</cp:coreProperties>
</file>