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34A97" w14:textId="77777777" w:rsidR="00283F19" w:rsidRPr="00283F19" w:rsidRDefault="00283F19" w:rsidP="00283F1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Simon LENCHE</w:t>
      </w:r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9313E32" w14:textId="77777777" w:rsidR="00283F19" w:rsidRPr="00283F19" w:rsidRDefault="00283F19" w:rsidP="00283F1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12BFEF8" w14:textId="77777777" w:rsidR="00283F19" w:rsidRPr="00283F19" w:rsidRDefault="00283F19" w:rsidP="00283F1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FE16535" w14:textId="77777777" w:rsidR="00283F19" w:rsidRPr="00283F19" w:rsidRDefault="00283F19" w:rsidP="00283F1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Robert </w:t>
      </w:r>
      <w:proofErr w:type="spellStart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Spaldyng</w:t>
      </w:r>
      <w:proofErr w:type="spellEnd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Dover, Kent(q.v.), </w:t>
      </w:r>
    </w:p>
    <w:p w14:paraId="44F4787F" w14:textId="77777777" w:rsidR="00283F19" w:rsidRPr="00283F19" w:rsidRDefault="00283F19" w:rsidP="00283F19">
      <w:pPr>
        <w:pStyle w:val="NoSpacing"/>
        <w:ind w:left="720" w:firstLine="72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Thomas </w:t>
      </w:r>
      <w:proofErr w:type="spellStart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Payntour</w:t>
      </w:r>
      <w:proofErr w:type="spellEnd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Faversham</w:t>
      </w:r>
      <w:proofErr w:type="spellEnd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John Godfrey of </w:t>
      </w:r>
      <w:proofErr w:type="spellStart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Lamberherst</w:t>
      </w:r>
      <w:proofErr w:type="spellEnd"/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</w:t>
      </w:r>
    </w:p>
    <w:p w14:paraId="71BF7C98" w14:textId="77777777" w:rsidR="00283F19" w:rsidRPr="00283F19" w:rsidRDefault="00283F19" w:rsidP="00283F19">
      <w:pPr>
        <w:pStyle w:val="NoSpacing"/>
        <w:ind w:left="720" w:firstLine="72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Sussex(q.v.).</w:t>
      </w:r>
    </w:p>
    <w:p w14:paraId="5A1BD8F7" w14:textId="77777777" w:rsidR="00283F19" w:rsidRPr="00283F19" w:rsidRDefault="00283F19" w:rsidP="00283F19">
      <w:pPr>
        <w:pStyle w:val="NoSpacing"/>
        <w:ind w:left="720" w:firstLine="72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283F19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83F19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795F5E68" w14:textId="77777777" w:rsidR="00283F19" w:rsidRPr="00283F19" w:rsidRDefault="00283F19" w:rsidP="00283F1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B5C473" w14:textId="77777777" w:rsidR="00283F19" w:rsidRPr="00283F19" w:rsidRDefault="00283F19" w:rsidP="00283F1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A3E559C" w14:textId="77777777" w:rsidR="00283F19" w:rsidRPr="00283F19" w:rsidRDefault="00283F19" w:rsidP="00283F1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283F1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26 July 2021</w:t>
      </w:r>
    </w:p>
    <w:p w14:paraId="271A3C3F" w14:textId="77777777" w:rsidR="00BA00AB" w:rsidRPr="00283F1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83F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7E5FC" w14:textId="77777777" w:rsidR="00283F19" w:rsidRDefault="00283F19" w:rsidP="009139A6">
      <w:r>
        <w:separator/>
      </w:r>
    </w:p>
  </w:endnote>
  <w:endnote w:type="continuationSeparator" w:id="0">
    <w:p w14:paraId="5F0ED0D6" w14:textId="77777777" w:rsidR="00283F19" w:rsidRDefault="00283F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2F1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3D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B1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5FAC7" w14:textId="77777777" w:rsidR="00283F19" w:rsidRDefault="00283F19" w:rsidP="009139A6">
      <w:r>
        <w:separator/>
      </w:r>
    </w:p>
  </w:footnote>
  <w:footnote w:type="continuationSeparator" w:id="0">
    <w:p w14:paraId="7C116DB1" w14:textId="77777777" w:rsidR="00283F19" w:rsidRDefault="00283F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8D7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EA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585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19"/>
    <w:rsid w:val="000666E0"/>
    <w:rsid w:val="002510B7"/>
    <w:rsid w:val="00283F1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A92EC"/>
  <w15:chartTrackingRefBased/>
  <w15:docId w15:val="{58E5D947-FD84-4F1B-8EEC-EFB2F566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3F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2021-09-25T10:40:00Z</dcterms:created>
  <dcterms:modified xsi:type="dcterms:W3CDTF">2021-09-25T10:40:00Z</dcterms:modified>
</cp:coreProperties>
</file>