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LENCH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Duddeston.</w:t>
      </w:r>
      <w:bookmarkStart w:id="0" w:name="_GoBack"/>
      <w:bookmarkEnd w:id="0"/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Feb.1434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post mortem held in Birmingham into</w:t>
      </w: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Thomas Erdyngton(q.v.).</w:t>
      </w: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24-182)</w:t>
      </w: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8C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8CE" w:rsidRPr="00C57D3E" w:rsidRDefault="00E968CE" w:rsidP="00E968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</w:p>
    <w:p w:rsidR="006B2F86" w:rsidRPr="00E968CE" w:rsidRDefault="00E968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968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8CE" w:rsidRDefault="00E968CE" w:rsidP="00E71FC3">
      <w:pPr>
        <w:spacing w:after="0" w:line="240" w:lineRule="auto"/>
      </w:pPr>
      <w:r>
        <w:separator/>
      </w:r>
    </w:p>
  </w:endnote>
  <w:endnote w:type="continuationSeparator" w:id="0">
    <w:p w:rsidR="00E968CE" w:rsidRDefault="00E968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8CE" w:rsidRDefault="00E968CE" w:rsidP="00E71FC3">
      <w:pPr>
        <w:spacing w:after="0" w:line="240" w:lineRule="auto"/>
      </w:pPr>
      <w:r>
        <w:separator/>
      </w:r>
    </w:p>
  </w:footnote>
  <w:footnote w:type="continuationSeparator" w:id="0">
    <w:p w:rsidR="00E968CE" w:rsidRDefault="00E968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CE"/>
    <w:rsid w:val="00AB52E8"/>
    <w:rsid w:val="00B16D3F"/>
    <w:rsid w:val="00E71FC3"/>
    <w:rsid w:val="00E968C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3AA5"/>
  <w15:chartTrackingRefBased/>
  <w15:docId w15:val="{60F830EE-BDCB-4095-8BEE-DC16B3E3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2016-04-25T21:18:00Z</dcterms:created>
  <dcterms:modified xsi:type="dcterms:W3CDTF">2016-04-25T21:19:00Z</dcterms:modified>
</cp:coreProperties>
</file>