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3FFA3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LENCH</w:t>
      </w: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7430721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1753AA7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580551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Henry </w:t>
      </w:r>
      <w:proofErr w:type="spellStart"/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Belyvaunt</w:t>
      </w:r>
      <w:proofErr w:type="spellEnd"/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Chipping Campden,</w:t>
      </w:r>
    </w:p>
    <w:p w14:paraId="60D0B670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Gloucestershire(q.v.), and Hugh Smyth of Campden(q.v.).</w:t>
      </w:r>
    </w:p>
    <w:p w14:paraId="41F3C180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EF4A87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EF4A87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3F532B09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4A6C272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C7E88E0" w14:textId="77777777" w:rsidR="00EF4A87" w:rsidRPr="00EF4A87" w:rsidRDefault="00EF4A87" w:rsidP="00EF4A8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EF4A87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25 July 2021</w:t>
      </w:r>
    </w:p>
    <w:p w14:paraId="20EC3526" w14:textId="77777777" w:rsidR="00BA00AB" w:rsidRPr="00EF4A8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F4A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9F390" w14:textId="77777777" w:rsidR="00EF4A87" w:rsidRDefault="00EF4A87" w:rsidP="009139A6">
      <w:r>
        <w:separator/>
      </w:r>
    </w:p>
  </w:endnote>
  <w:endnote w:type="continuationSeparator" w:id="0">
    <w:p w14:paraId="3ED59668" w14:textId="77777777" w:rsidR="00EF4A87" w:rsidRDefault="00EF4A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7CC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823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46A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FA6BB" w14:textId="77777777" w:rsidR="00EF4A87" w:rsidRDefault="00EF4A87" w:rsidP="009139A6">
      <w:r>
        <w:separator/>
      </w:r>
    </w:p>
  </w:footnote>
  <w:footnote w:type="continuationSeparator" w:id="0">
    <w:p w14:paraId="176FBEC0" w14:textId="77777777" w:rsidR="00EF4A87" w:rsidRDefault="00EF4A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ABD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899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D91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A8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4A87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AEBAC"/>
  <w15:chartTrackingRefBased/>
  <w15:docId w15:val="{0335C140-4155-4EEE-B461-C08A5D52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4A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2021-09-25T08:25:00Z</dcterms:created>
  <dcterms:modified xsi:type="dcterms:W3CDTF">2021-09-25T08:26:00Z</dcterms:modified>
</cp:coreProperties>
</file>