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A163D" w14:textId="77777777" w:rsidR="00456B58" w:rsidRPr="00690BA6" w:rsidRDefault="00456B58" w:rsidP="00456B5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LENARD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403D5C9" w14:textId="77777777" w:rsidR="00456B58" w:rsidRDefault="00456B58" w:rsidP="00456B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22D5FA2" w14:textId="77777777" w:rsidR="00456B58" w:rsidRDefault="00456B58" w:rsidP="00456B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BA74A2" w14:textId="77777777" w:rsidR="00456B58" w:rsidRDefault="00456B58" w:rsidP="00456B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196031" w14:textId="77777777" w:rsidR="00456B58" w:rsidRDefault="00456B58" w:rsidP="00456B5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Richard Code(q.v.).</w:t>
      </w:r>
    </w:p>
    <w:p w14:paraId="7D8BFCA8" w14:textId="77777777" w:rsidR="00456B58" w:rsidRDefault="00456B58" w:rsidP="00456B58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E68B675" w14:textId="77777777" w:rsidR="00456B58" w:rsidRDefault="00456B58" w:rsidP="00456B58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22CA968" w14:textId="77777777" w:rsidR="00456B58" w:rsidRDefault="00456B58" w:rsidP="00456B5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66BBAD8" w14:textId="77777777" w:rsidR="00456B58" w:rsidRDefault="00456B58" w:rsidP="00456B5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DEBD5EB" w14:textId="77777777" w:rsidR="00456B58" w:rsidRDefault="00456B58" w:rsidP="00456B5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11 June 2021</w:t>
      </w:r>
    </w:p>
    <w:p w14:paraId="0D06B61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0F5C7" w14:textId="77777777" w:rsidR="00456B58" w:rsidRDefault="00456B58" w:rsidP="009139A6">
      <w:r>
        <w:separator/>
      </w:r>
    </w:p>
  </w:endnote>
  <w:endnote w:type="continuationSeparator" w:id="0">
    <w:p w14:paraId="5F46330B" w14:textId="77777777" w:rsidR="00456B58" w:rsidRDefault="00456B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ABF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DD21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3A3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36BD0" w14:textId="77777777" w:rsidR="00456B58" w:rsidRDefault="00456B58" w:rsidP="009139A6">
      <w:r>
        <w:separator/>
      </w:r>
    </w:p>
  </w:footnote>
  <w:footnote w:type="continuationSeparator" w:id="0">
    <w:p w14:paraId="02B28D56" w14:textId="77777777" w:rsidR="00456B58" w:rsidRDefault="00456B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67F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E28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56B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B58"/>
    <w:rsid w:val="000666E0"/>
    <w:rsid w:val="002510B7"/>
    <w:rsid w:val="00456B5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D83C3"/>
  <w15:chartTrackingRefBased/>
  <w15:docId w15:val="{370FF2D0-4E12-4DE7-BCAF-619E8174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2021-07-28T14:10:00Z</dcterms:created>
  <dcterms:modified xsi:type="dcterms:W3CDTF">2021-07-28T14:11:00Z</dcterms:modified>
</cp:coreProperties>
</file>