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BB37C" w14:textId="77777777" w:rsidR="00F5129C" w:rsidRDefault="00F5129C" w:rsidP="00F512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LENARD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2A17AD5" w14:textId="77777777" w:rsidR="00F5129C" w:rsidRDefault="00F5129C" w:rsidP="00F512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Dunstable, Bedfordshire. Yeoman.</w:t>
      </w:r>
    </w:p>
    <w:p w14:paraId="47F20E9A" w14:textId="77777777" w:rsidR="00F5129C" w:rsidRDefault="00F5129C" w:rsidP="00F5129C">
      <w:pPr>
        <w:rPr>
          <w:rFonts w:ascii="Times New Roman" w:hAnsi="Times New Roman" w:cs="Times New Roman"/>
        </w:rPr>
      </w:pPr>
    </w:p>
    <w:p w14:paraId="2C26FFE4" w14:textId="7DC0683C" w:rsidR="00F5129C" w:rsidRDefault="00F5129C" w:rsidP="00F5129C">
      <w:pPr>
        <w:rPr>
          <w:rFonts w:ascii="Times New Roman" w:hAnsi="Times New Roman" w:cs="Times New Roman"/>
        </w:rPr>
      </w:pPr>
    </w:p>
    <w:p w14:paraId="16CE5D5E" w14:textId="77777777" w:rsidR="006245A9" w:rsidRDefault="006245A9" w:rsidP="006245A9">
      <w:pPr>
        <w:pStyle w:val="NoSpacing"/>
      </w:pPr>
      <w:r>
        <w:tab/>
        <w:t>1483</w:t>
      </w:r>
      <w:r>
        <w:tab/>
        <w:t>John Broughton, esquire(q.v.), brought a plaint of debt against him, Isabel</w:t>
      </w:r>
    </w:p>
    <w:p w14:paraId="05E09E8B" w14:textId="77777777" w:rsidR="006245A9" w:rsidRDefault="006245A9" w:rsidP="006245A9">
      <w:pPr>
        <w:pStyle w:val="NoSpacing"/>
        <w:ind w:left="1440"/>
      </w:pPr>
      <w:r>
        <w:rPr>
          <w:noProof/>
        </w:rPr>
        <w:t>Wakeman of Dunstable(q.v.) and John Haukyns</w:t>
      </w:r>
      <w:r w:rsidRPr="00CA0803">
        <w:rPr>
          <w:noProof/>
        </w:rPr>
        <w:t xml:space="preserve"> of </w:t>
      </w:r>
      <w:r>
        <w:rPr>
          <w:noProof/>
        </w:rPr>
        <w:t>Houghton Regis(q.v.).</w:t>
      </w:r>
    </w:p>
    <w:p w14:paraId="596BC76C" w14:textId="152EE13D" w:rsidR="006245A9" w:rsidRPr="006245A9" w:rsidRDefault="006245A9" w:rsidP="006245A9">
      <w:pPr>
        <w:rPr>
          <w:rFonts w:ascii="Times New Roman" w:hAnsi="Times New Roman" w:cs="Times New Roman"/>
        </w:rPr>
      </w:pPr>
      <w:r>
        <w:tab/>
      </w:r>
      <w:r>
        <w:tab/>
      </w:r>
      <w:r w:rsidRPr="006245A9">
        <w:rPr>
          <w:rFonts w:ascii="Times New Roman" w:hAnsi="Times New Roman" w:cs="Times New Roman"/>
        </w:rPr>
        <w:t>(</w:t>
      </w:r>
      <w:proofErr w:type="gramStart"/>
      <w:r w:rsidRPr="006245A9"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6F338E6A" w14:textId="77777777" w:rsidR="00F5129C" w:rsidRDefault="00F5129C" w:rsidP="00F512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Forster(q.v.) and Thomas Hunt of Northampton(q.v.) brought a plaint</w:t>
      </w:r>
    </w:p>
    <w:p w14:paraId="27EB6861" w14:textId="77777777" w:rsidR="00F5129C" w:rsidRDefault="00F5129C" w:rsidP="00F512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 and John </w:t>
      </w:r>
      <w:proofErr w:type="spellStart"/>
      <w:r>
        <w:rPr>
          <w:rFonts w:ascii="Times New Roman" w:hAnsi="Times New Roman" w:cs="Times New Roman"/>
        </w:rPr>
        <w:t>Thorneton</w:t>
      </w:r>
      <w:proofErr w:type="spellEnd"/>
      <w:r>
        <w:rPr>
          <w:rFonts w:ascii="Times New Roman" w:hAnsi="Times New Roman" w:cs="Times New Roman"/>
        </w:rPr>
        <w:t xml:space="preserve"> of Dunstable(q.v.).</w:t>
      </w:r>
    </w:p>
    <w:p w14:paraId="0D100C0F" w14:textId="77777777" w:rsidR="00F5129C" w:rsidRDefault="00F5129C" w:rsidP="00F512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BAB657B" w14:textId="77777777" w:rsidR="00F5129C" w:rsidRDefault="00F5129C" w:rsidP="00F5129C">
      <w:pPr>
        <w:rPr>
          <w:rFonts w:ascii="Times New Roman" w:hAnsi="Times New Roman" w:cs="Times New Roman"/>
        </w:rPr>
      </w:pPr>
    </w:p>
    <w:p w14:paraId="3960E4D8" w14:textId="77777777" w:rsidR="00F5129C" w:rsidRDefault="00F5129C" w:rsidP="00F5129C">
      <w:pPr>
        <w:rPr>
          <w:rFonts w:ascii="Times New Roman" w:hAnsi="Times New Roman" w:cs="Times New Roman"/>
        </w:rPr>
      </w:pPr>
    </w:p>
    <w:p w14:paraId="5537FF0B" w14:textId="1750B4E8" w:rsidR="00F5129C" w:rsidRDefault="00F5129C" w:rsidP="00F512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October 2017</w:t>
      </w:r>
    </w:p>
    <w:p w14:paraId="0E38EC65" w14:textId="41B6C07B" w:rsidR="006245A9" w:rsidRDefault="006245A9" w:rsidP="00F512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February 2018</w:t>
      </w:r>
      <w:bookmarkStart w:id="0" w:name="_GoBack"/>
      <w:bookmarkEnd w:id="0"/>
    </w:p>
    <w:p w14:paraId="60403B43" w14:textId="77777777" w:rsidR="006B2F86" w:rsidRPr="00E71FC3" w:rsidRDefault="006245A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E909F" w14:textId="77777777" w:rsidR="00F5129C" w:rsidRDefault="00F5129C" w:rsidP="00E71FC3">
      <w:r>
        <w:separator/>
      </w:r>
    </w:p>
  </w:endnote>
  <w:endnote w:type="continuationSeparator" w:id="0">
    <w:p w14:paraId="50E947E4" w14:textId="77777777" w:rsidR="00F5129C" w:rsidRDefault="00F5129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6CA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E5342" w14:textId="77777777" w:rsidR="00F5129C" w:rsidRDefault="00F5129C" w:rsidP="00E71FC3">
      <w:r>
        <w:separator/>
      </w:r>
    </w:p>
  </w:footnote>
  <w:footnote w:type="continuationSeparator" w:id="0">
    <w:p w14:paraId="44353BE2" w14:textId="77777777" w:rsidR="00F5129C" w:rsidRDefault="00F5129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9C"/>
    <w:rsid w:val="001A7C09"/>
    <w:rsid w:val="00577BD5"/>
    <w:rsid w:val="006245A9"/>
    <w:rsid w:val="00656CBA"/>
    <w:rsid w:val="006A1F77"/>
    <w:rsid w:val="00733BE7"/>
    <w:rsid w:val="00AB52E8"/>
    <w:rsid w:val="00B16D3F"/>
    <w:rsid w:val="00BB41AC"/>
    <w:rsid w:val="00E71FC3"/>
    <w:rsid w:val="00EF4813"/>
    <w:rsid w:val="00F5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CA10A"/>
  <w15:chartTrackingRefBased/>
  <w15:docId w15:val="{5D1E3801-FB02-46F5-B582-7D0F6F7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29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2017-11-01T20:25:00Z</dcterms:created>
  <dcterms:modified xsi:type="dcterms:W3CDTF">2018-02-01T19:46:00Z</dcterms:modified>
</cp:coreProperties>
</file>