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1EFCE" w14:textId="77777777" w:rsidR="00E973B7" w:rsidRDefault="00E973B7" w:rsidP="00E97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Peter LENALD</w:t>
      </w:r>
      <w:r>
        <w:rPr>
          <w:rFonts w:ascii="Times New Roman" w:hAnsi="Times New Roman" w:cs="Times New Roman"/>
        </w:rPr>
        <w:t xml:space="preserve">       (fl.1483)</w:t>
      </w:r>
    </w:p>
    <w:p w14:paraId="4749B410" w14:textId="77777777" w:rsidR="00E973B7" w:rsidRDefault="00E973B7" w:rsidP="00E97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Morningthorpe, Norfolk. Husbandman.</w:t>
      </w:r>
    </w:p>
    <w:p w14:paraId="718D97CF" w14:textId="77777777" w:rsidR="00E973B7" w:rsidRDefault="00E973B7" w:rsidP="00E973B7">
      <w:pPr>
        <w:rPr>
          <w:rFonts w:ascii="Times New Roman" w:hAnsi="Times New Roman" w:cs="Times New Roman"/>
        </w:rPr>
      </w:pPr>
    </w:p>
    <w:p w14:paraId="6005E3C6" w14:textId="77777777" w:rsidR="00E973B7" w:rsidRDefault="00E973B7" w:rsidP="00E973B7">
      <w:pPr>
        <w:rPr>
          <w:rFonts w:ascii="Times New Roman" w:hAnsi="Times New Roman" w:cs="Times New Roman"/>
        </w:rPr>
      </w:pPr>
    </w:p>
    <w:p w14:paraId="5CFFFB45" w14:textId="77777777" w:rsidR="00E973B7" w:rsidRDefault="00E973B7" w:rsidP="00E97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Bysshop(q.v.) brought a plaint of debt against him and 14 others.</w:t>
      </w:r>
    </w:p>
    <w:p w14:paraId="635765D3" w14:textId="77777777" w:rsidR="00E973B7" w:rsidRDefault="00E973B7" w:rsidP="00E97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AEA2EBD" w14:textId="77777777" w:rsidR="00E973B7" w:rsidRDefault="00E973B7" w:rsidP="00E973B7">
      <w:pPr>
        <w:rPr>
          <w:rFonts w:ascii="Times New Roman" w:hAnsi="Times New Roman" w:cs="Times New Roman"/>
        </w:rPr>
      </w:pPr>
    </w:p>
    <w:p w14:paraId="750FCF64" w14:textId="77777777" w:rsidR="00E973B7" w:rsidRDefault="00E973B7" w:rsidP="00E973B7">
      <w:pPr>
        <w:rPr>
          <w:rFonts w:ascii="Times New Roman" w:hAnsi="Times New Roman" w:cs="Times New Roman"/>
        </w:rPr>
      </w:pPr>
    </w:p>
    <w:p w14:paraId="7A941B26" w14:textId="77777777" w:rsidR="00E973B7" w:rsidRDefault="00E973B7" w:rsidP="00E97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2019</w:t>
      </w:r>
    </w:p>
    <w:p w14:paraId="0E2A91BE" w14:textId="77777777" w:rsidR="006B2F86" w:rsidRPr="00E71FC3" w:rsidRDefault="00E973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EDF12" w14:textId="77777777" w:rsidR="00E973B7" w:rsidRDefault="00E973B7" w:rsidP="00E71FC3">
      <w:r>
        <w:separator/>
      </w:r>
    </w:p>
  </w:endnote>
  <w:endnote w:type="continuationSeparator" w:id="0">
    <w:p w14:paraId="4664C924" w14:textId="77777777" w:rsidR="00E973B7" w:rsidRDefault="00E973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F53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5EABC" w14:textId="77777777" w:rsidR="00E973B7" w:rsidRDefault="00E973B7" w:rsidP="00E71FC3">
      <w:r>
        <w:separator/>
      </w:r>
    </w:p>
  </w:footnote>
  <w:footnote w:type="continuationSeparator" w:id="0">
    <w:p w14:paraId="60E2F53A" w14:textId="77777777" w:rsidR="00E973B7" w:rsidRDefault="00E973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B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73B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F8096"/>
  <w15:chartTrackingRefBased/>
  <w15:docId w15:val="{95AAAFAD-C190-46A4-B8AB-3CFB7FBC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3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2019-06-15T18:52:00Z</dcterms:created>
  <dcterms:modified xsi:type="dcterms:W3CDTF">2019-06-15T18:52:00Z</dcterms:modified>
</cp:coreProperties>
</file>