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E6BD0B0" w14:textId="77777777" w:rsidR="00CC1E58" w:rsidRDefault="00CC1E58" w:rsidP="00CC1E5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LENAHE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fl.1416-22)</w:t>
      </w:r>
    </w:p>
    <w:p w14:paraId="0931E893" w14:textId="77777777" w:rsidR="00CC1E58" w:rsidRDefault="00CC1E58" w:rsidP="00CC1E5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Vicar of Stoke by Nayland, Suffolk.</w:t>
      </w:r>
    </w:p>
    <w:p w14:paraId="5AB413F6" w14:textId="77777777" w:rsidR="00CC1E58" w:rsidRDefault="00CC1E58" w:rsidP="00CC1E58">
      <w:pPr>
        <w:pStyle w:val="NoSpacing"/>
        <w:rPr>
          <w:rFonts w:cs="Times New Roman"/>
          <w:szCs w:val="24"/>
        </w:rPr>
      </w:pPr>
    </w:p>
    <w:p w14:paraId="496EA5EC" w14:textId="77777777" w:rsidR="00CC1E58" w:rsidRDefault="00CC1E58" w:rsidP="00CC1E58">
      <w:pPr>
        <w:pStyle w:val="NoSpacing"/>
        <w:rPr>
          <w:rFonts w:cs="Times New Roman"/>
          <w:szCs w:val="24"/>
        </w:rPr>
      </w:pPr>
    </w:p>
    <w:p w14:paraId="34E03B9B" w14:textId="77777777" w:rsidR="00CC1E58" w:rsidRDefault="00CC1E58" w:rsidP="00CC1E5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1416</w:t>
      </w:r>
      <w:r>
        <w:rPr>
          <w:rFonts w:cs="Times New Roman"/>
          <w:szCs w:val="24"/>
        </w:rPr>
        <w:tab/>
        <w:t>He became Vicar.</w:t>
      </w:r>
    </w:p>
    <w:p w14:paraId="195B803A" w14:textId="77777777" w:rsidR="00CC1E58" w:rsidRDefault="00CC1E58" w:rsidP="00CC1E5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(from the board in the church)</w:t>
      </w:r>
    </w:p>
    <w:p w14:paraId="6652FF85" w14:textId="77777777" w:rsidR="00CC1E58" w:rsidRDefault="00CC1E58" w:rsidP="00CC1E58">
      <w:pPr>
        <w:pStyle w:val="NoSpacing"/>
        <w:rPr>
          <w:rFonts w:cs="Times New Roman"/>
          <w:szCs w:val="24"/>
        </w:rPr>
      </w:pPr>
    </w:p>
    <w:p w14:paraId="192171FA" w14:textId="77777777" w:rsidR="00CC1E58" w:rsidRDefault="00CC1E58" w:rsidP="00CC1E58">
      <w:pPr>
        <w:pStyle w:val="NoSpacing"/>
        <w:rPr>
          <w:rFonts w:cs="Times New Roman"/>
          <w:szCs w:val="24"/>
        </w:rPr>
      </w:pPr>
    </w:p>
    <w:p w14:paraId="331E4370" w14:textId="77777777" w:rsidR="00CC1E58" w:rsidRDefault="00CC1E58" w:rsidP="00CC1E5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12 December 2024</w:t>
      </w:r>
    </w:p>
    <w:p w14:paraId="3945464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1FEBC22" w14:textId="77777777" w:rsidR="00CC1E58" w:rsidRDefault="00CC1E58" w:rsidP="009139A6">
      <w:r>
        <w:separator/>
      </w:r>
    </w:p>
  </w:endnote>
  <w:endnote w:type="continuationSeparator" w:id="0">
    <w:p w14:paraId="74F01A77" w14:textId="77777777" w:rsidR="00CC1E58" w:rsidRDefault="00CC1E5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1314B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89AE1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</w:t>
    </w:r>
    <w:proofErr w:type="gramStart"/>
    <w:r w:rsidRPr="009139A6">
      <w:rPr>
        <w:rFonts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EFB3E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4DDABFD" w14:textId="77777777" w:rsidR="00CC1E58" w:rsidRDefault="00CC1E58" w:rsidP="009139A6">
      <w:r>
        <w:separator/>
      </w:r>
    </w:p>
  </w:footnote>
  <w:footnote w:type="continuationSeparator" w:id="0">
    <w:p w14:paraId="73FC0FBD" w14:textId="77777777" w:rsidR="00CC1E58" w:rsidRDefault="00CC1E5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CD51D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BF717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A3716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E58"/>
    <w:rsid w:val="000666E0"/>
    <w:rsid w:val="002510B7"/>
    <w:rsid w:val="00270799"/>
    <w:rsid w:val="003E700D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CC1E58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C5CAF1"/>
  <w15:chartTrackingRefBased/>
  <w15:docId w15:val="{173F1224-AB08-4F09-B98F-3C00EF94FB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21</Words>
  <Characters>124</Characters>
  <Application>Microsoft Office Word</Application>
  <DocSecurity>0</DocSecurity>
  <Lines>1</Lines>
  <Paragraphs>1</Paragraphs>
  <ScaleCrop>false</ScaleCrop>
  <Company/>
  <LinksUpToDate>false</LinksUpToDate>
  <CharactersWithSpaces>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2024-12-12T12:59:00Z</dcterms:created>
  <dcterms:modified xsi:type="dcterms:W3CDTF">2024-12-12T12:59:00Z</dcterms:modified>
</cp:coreProperties>
</file>