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CF2DA" w14:textId="4E20BFF8" w:rsidR="006B2F86" w:rsidRDefault="003A0A79" w:rsidP="00E71FC3">
      <w:pPr>
        <w:pStyle w:val="NoSpacing"/>
      </w:pPr>
      <w:r>
        <w:rPr>
          <w:u w:val="single"/>
        </w:rPr>
        <w:t>William LANGTON</w:t>
      </w:r>
      <w:r>
        <w:t xml:space="preserve">   </w:t>
      </w:r>
      <w:proofErr w:type="gramStart"/>
      <w:r>
        <w:t xml:space="preserve">   (</w:t>
      </w:r>
      <w:proofErr w:type="gramEnd"/>
      <w:r>
        <w:t>d.1464-6)</w:t>
      </w:r>
    </w:p>
    <w:p w14:paraId="59716535" w14:textId="45E501C2" w:rsidR="003A0A79" w:rsidRDefault="003A0A79" w:rsidP="00E71FC3">
      <w:pPr>
        <w:pStyle w:val="NoSpacing"/>
      </w:pPr>
      <w:r>
        <w:t xml:space="preserve">Rector of </w:t>
      </w:r>
      <w:proofErr w:type="spellStart"/>
      <w:proofErr w:type="gramStart"/>
      <w:r>
        <w:t>St.Michael’s</w:t>
      </w:r>
      <w:proofErr w:type="spellEnd"/>
      <w:proofErr w:type="gramEnd"/>
      <w:r>
        <w:t>, York. Priest.</w:t>
      </w:r>
    </w:p>
    <w:p w14:paraId="7D815227" w14:textId="6539AAD6" w:rsidR="003A0A79" w:rsidRDefault="003A0A79" w:rsidP="00E71FC3">
      <w:pPr>
        <w:pStyle w:val="NoSpacing"/>
      </w:pPr>
    </w:p>
    <w:p w14:paraId="705BB991" w14:textId="09EAEA1D" w:rsidR="003A0A79" w:rsidRDefault="003A0A79" w:rsidP="00E71FC3">
      <w:pPr>
        <w:pStyle w:val="NoSpacing"/>
      </w:pPr>
    </w:p>
    <w:p w14:paraId="14240685" w14:textId="18A8E66F" w:rsidR="003A0A79" w:rsidRDefault="003A0A79" w:rsidP="00E71FC3">
      <w:pPr>
        <w:pStyle w:val="NoSpacing"/>
      </w:pPr>
      <w:r>
        <w:t>13 Dec.1464</w:t>
      </w:r>
      <w:r>
        <w:tab/>
        <w:t>He made his Will.   (W.Y.R. p.101)</w:t>
      </w:r>
    </w:p>
    <w:p w14:paraId="229CF70F" w14:textId="565A5782" w:rsidR="003A0A79" w:rsidRDefault="003A0A79" w:rsidP="00E71FC3">
      <w:pPr>
        <w:pStyle w:val="NoSpacing"/>
      </w:pPr>
      <w:r>
        <w:t>14 Aug.1466</w:t>
      </w:r>
      <w:r>
        <w:tab/>
        <w:t>Probate of his Will.   (ibid.)</w:t>
      </w:r>
    </w:p>
    <w:p w14:paraId="62DC0797" w14:textId="2E1C253E" w:rsidR="003A0A79" w:rsidRDefault="003A0A79" w:rsidP="00E71FC3">
      <w:pPr>
        <w:pStyle w:val="NoSpacing"/>
      </w:pPr>
    </w:p>
    <w:p w14:paraId="08CD78E5" w14:textId="4DA3939A" w:rsidR="003A0A79" w:rsidRDefault="003A0A79" w:rsidP="00E71FC3">
      <w:pPr>
        <w:pStyle w:val="NoSpacing"/>
      </w:pPr>
    </w:p>
    <w:p w14:paraId="17624D72" w14:textId="3DBD8C0C" w:rsidR="003A0A79" w:rsidRPr="003A0A79" w:rsidRDefault="003A0A79" w:rsidP="00E71FC3">
      <w:pPr>
        <w:pStyle w:val="NoSpacing"/>
      </w:pPr>
      <w:r>
        <w:t>9 June 2019</w:t>
      </w:r>
      <w:bookmarkStart w:id="0" w:name="_GoBack"/>
      <w:bookmarkEnd w:id="0"/>
    </w:p>
    <w:sectPr w:rsidR="003A0A79" w:rsidRPr="003A0A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4D6E1" w14:textId="77777777" w:rsidR="003A0A79" w:rsidRDefault="003A0A79" w:rsidP="00E71FC3">
      <w:pPr>
        <w:spacing w:after="0" w:line="240" w:lineRule="auto"/>
      </w:pPr>
      <w:r>
        <w:separator/>
      </w:r>
    </w:p>
  </w:endnote>
  <w:endnote w:type="continuationSeparator" w:id="0">
    <w:p w14:paraId="6EAB9750" w14:textId="77777777" w:rsidR="003A0A79" w:rsidRDefault="003A0A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883A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D43F3" w14:textId="77777777" w:rsidR="003A0A79" w:rsidRDefault="003A0A79" w:rsidP="00E71FC3">
      <w:pPr>
        <w:spacing w:after="0" w:line="240" w:lineRule="auto"/>
      </w:pPr>
      <w:r>
        <w:separator/>
      </w:r>
    </w:p>
  </w:footnote>
  <w:footnote w:type="continuationSeparator" w:id="0">
    <w:p w14:paraId="2B2988CF" w14:textId="77777777" w:rsidR="003A0A79" w:rsidRDefault="003A0A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79"/>
    <w:rsid w:val="001A7C09"/>
    <w:rsid w:val="003A0A7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8BCCE"/>
  <w15:chartTrackingRefBased/>
  <w15:docId w15:val="{8D1C149F-D285-4937-8BE8-B8B472B0A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2019-06-09T19:32:00Z</dcterms:created>
  <dcterms:modified xsi:type="dcterms:W3CDTF">2019-06-09T19:35:00Z</dcterms:modified>
</cp:coreProperties>
</file>