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A557E" w14:textId="49397ECF" w:rsidR="006B2F86" w:rsidRDefault="009915E9" w:rsidP="00E71FC3">
      <w:pPr>
        <w:pStyle w:val="NoSpacing"/>
      </w:pPr>
      <w:r>
        <w:rPr>
          <w:u w:val="single"/>
        </w:rPr>
        <w:t>Thomas LANGTON</w:t>
      </w:r>
      <w:r>
        <w:t xml:space="preserve">   </w:t>
      </w:r>
      <w:proofErr w:type="gramStart"/>
      <w:r>
        <w:t xml:space="preserve">   (</w:t>
      </w:r>
      <w:proofErr w:type="gramEnd"/>
      <w:r>
        <w:t>d.1453)</w:t>
      </w:r>
    </w:p>
    <w:p w14:paraId="3DC2AA5C" w14:textId="2FAE23D5" w:rsidR="009915E9" w:rsidRDefault="009915E9" w:rsidP="00E71FC3">
      <w:pPr>
        <w:pStyle w:val="NoSpacing"/>
      </w:pPr>
      <w:r>
        <w:t xml:space="preserve">of </w:t>
      </w:r>
      <w:proofErr w:type="spellStart"/>
      <w:r>
        <w:t>Petergate</w:t>
      </w:r>
      <w:proofErr w:type="spellEnd"/>
      <w:r>
        <w:t>, York. Tailor.</w:t>
      </w:r>
    </w:p>
    <w:p w14:paraId="46A16E0E" w14:textId="3A07FA75" w:rsidR="009915E9" w:rsidRDefault="009915E9" w:rsidP="00E71FC3">
      <w:pPr>
        <w:pStyle w:val="NoSpacing"/>
      </w:pPr>
    </w:p>
    <w:p w14:paraId="5F203F81" w14:textId="7331325E" w:rsidR="009915E9" w:rsidRDefault="009915E9" w:rsidP="00E71FC3">
      <w:pPr>
        <w:pStyle w:val="NoSpacing"/>
      </w:pPr>
    </w:p>
    <w:p w14:paraId="41663FAD" w14:textId="12E80FAD" w:rsidR="009915E9" w:rsidRDefault="009915E9" w:rsidP="00E71FC3">
      <w:pPr>
        <w:pStyle w:val="NoSpacing"/>
      </w:pPr>
      <w:r>
        <w:t>19 Sep.1453</w:t>
      </w:r>
      <w:r>
        <w:tab/>
        <w:t>Administration of his property and possessions was granted.</w:t>
      </w:r>
    </w:p>
    <w:p w14:paraId="6BAE0F80" w14:textId="020B17F5" w:rsidR="009915E9" w:rsidRDefault="009915E9" w:rsidP="00E71FC3">
      <w:pPr>
        <w:pStyle w:val="NoSpacing"/>
      </w:pPr>
      <w:r>
        <w:tab/>
      </w:r>
      <w:r>
        <w:tab/>
        <w:t>(W.Y.R. p.101)</w:t>
      </w:r>
    </w:p>
    <w:p w14:paraId="7EA2C121" w14:textId="44D818DC" w:rsidR="009915E9" w:rsidRDefault="009915E9" w:rsidP="00E71FC3">
      <w:pPr>
        <w:pStyle w:val="NoSpacing"/>
      </w:pPr>
    </w:p>
    <w:p w14:paraId="313E82DE" w14:textId="462F5B69" w:rsidR="009915E9" w:rsidRDefault="009915E9" w:rsidP="00E71FC3">
      <w:pPr>
        <w:pStyle w:val="NoSpacing"/>
      </w:pPr>
    </w:p>
    <w:p w14:paraId="21D2A00A" w14:textId="00A48EAD" w:rsidR="009915E9" w:rsidRPr="009915E9" w:rsidRDefault="009915E9" w:rsidP="00E71FC3">
      <w:pPr>
        <w:pStyle w:val="NoSpacing"/>
      </w:pPr>
      <w:r>
        <w:t>9 June 2019</w:t>
      </w:r>
      <w:bookmarkStart w:id="0" w:name="_GoBack"/>
      <w:bookmarkEnd w:id="0"/>
    </w:p>
    <w:sectPr w:rsidR="009915E9" w:rsidRPr="009915E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0138F7" w14:textId="77777777" w:rsidR="009915E9" w:rsidRDefault="009915E9" w:rsidP="00E71FC3">
      <w:pPr>
        <w:spacing w:after="0" w:line="240" w:lineRule="auto"/>
      </w:pPr>
      <w:r>
        <w:separator/>
      </w:r>
    </w:p>
  </w:endnote>
  <w:endnote w:type="continuationSeparator" w:id="0">
    <w:p w14:paraId="17CB9133" w14:textId="77777777" w:rsidR="009915E9" w:rsidRDefault="009915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BA8F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6E93B3" w14:textId="77777777" w:rsidR="009915E9" w:rsidRDefault="009915E9" w:rsidP="00E71FC3">
      <w:pPr>
        <w:spacing w:after="0" w:line="240" w:lineRule="auto"/>
      </w:pPr>
      <w:r>
        <w:separator/>
      </w:r>
    </w:p>
  </w:footnote>
  <w:footnote w:type="continuationSeparator" w:id="0">
    <w:p w14:paraId="0CB53428" w14:textId="77777777" w:rsidR="009915E9" w:rsidRDefault="009915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5E9"/>
    <w:rsid w:val="001A7C09"/>
    <w:rsid w:val="00577BD5"/>
    <w:rsid w:val="00656CBA"/>
    <w:rsid w:val="006A1F77"/>
    <w:rsid w:val="00733BE7"/>
    <w:rsid w:val="009915E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AC436"/>
  <w15:chartTrackingRefBased/>
  <w15:docId w15:val="{B078B7E5-11D2-45CA-A5C5-6AB6A23BD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2019-06-09T19:28:00Z</dcterms:created>
  <dcterms:modified xsi:type="dcterms:W3CDTF">2019-06-09T19:31:00Z</dcterms:modified>
</cp:coreProperties>
</file>