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78902" w14:textId="77777777" w:rsidR="00F62798" w:rsidRDefault="00F62798" w:rsidP="00F6279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LANGTON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3CBFDB4F" w14:textId="77777777" w:rsidR="00F62798" w:rsidRDefault="00F62798" w:rsidP="00F6279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Esquire.</w:t>
      </w:r>
    </w:p>
    <w:p w14:paraId="274D276A" w14:textId="77777777" w:rsidR="00F62798" w:rsidRDefault="00F62798" w:rsidP="00F6279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5EDCC72" w14:textId="77777777" w:rsidR="00F62798" w:rsidRDefault="00F62798" w:rsidP="00F6279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EC9216F" w14:textId="77777777" w:rsidR="00F62798" w:rsidRDefault="00F62798" w:rsidP="00F6279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Agnes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Meryng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dower against him and 8 others.</w:t>
      </w:r>
    </w:p>
    <w:p w14:paraId="25146802" w14:textId="77777777" w:rsidR="00F62798" w:rsidRDefault="00F62798" w:rsidP="00F6279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1AE6CF8C" w14:textId="77777777" w:rsidR="00F62798" w:rsidRDefault="00F62798" w:rsidP="00F6279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3B4F7E4" w14:textId="77777777" w:rsidR="00F62798" w:rsidRDefault="00F62798" w:rsidP="00F6279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096AAFC" w14:textId="77777777" w:rsidR="00F62798" w:rsidRDefault="00F62798" w:rsidP="00F6279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8 January 2022</w:t>
      </w:r>
    </w:p>
    <w:p w14:paraId="48930C1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D0D56" w14:textId="77777777" w:rsidR="00F62798" w:rsidRDefault="00F62798" w:rsidP="009139A6">
      <w:r>
        <w:separator/>
      </w:r>
    </w:p>
  </w:endnote>
  <w:endnote w:type="continuationSeparator" w:id="0">
    <w:p w14:paraId="5A04FBE2" w14:textId="77777777" w:rsidR="00F62798" w:rsidRDefault="00F627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787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13B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ED7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33EC5" w14:textId="77777777" w:rsidR="00F62798" w:rsidRDefault="00F62798" w:rsidP="009139A6">
      <w:r>
        <w:separator/>
      </w:r>
    </w:p>
  </w:footnote>
  <w:footnote w:type="continuationSeparator" w:id="0">
    <w:p w14:paraId="0C6E89F9" w14:textId="77777777" w:rsidR="00F62798" w:rsidRDefault="00F627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728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565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42B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79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6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E552D"/>
  <w15:chartTrackingRefBased/>
  <w15:docId w15:val="{ABC62668-7BB8-407A-8046-B3EF93CC0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627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2022-02-08T20:46:00Z</dcterms:created>
  <dcterms:modified xsi:type="dcterms:W3CDTF">2022-02-08T20:47:00Z</dcterms:modified>
</cp:coreProperties>
</file>