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B0DB4" w14:textId="77777777" w:rsidR="00D47083" w:rsidRDefault="00D47083" w:rsidP="00D470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LANGTON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fl.1458)</w:t>
      </w:r>
    </w:p>
    <w:p w14:paraId="57697021" w14:textId="77777777" w:rsidR="00D47083" w:rsidRDefault="00D47083" w:rsidP="00D470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FF959C" w14:textId="77777777" w:rsidR="00D47083" w:rsidRDefault="00D47083" w:rsidP="00D470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1B24AA" w14:textId="77777777" w:rsidR="00D47083" w:rsidRDefault="00D47083" w:rsidP="00D470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1458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trespass against Robert Martyn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Chilsford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Suffolk(q.v.).</w:t>
      </w:r>
    </w:p>
    <w:p w14:paraId="065A60EF" w14:textId="77777777" w:rsidR="00D47083" w:rsidRDefault="00D47083" w:rsidP="00D470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F390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https://waalt.uh.edu/index.php/CP40/788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4456CC4" w14:textId="77777777" w:rsidR="00D47083" w:rsidRDefault="00D47083" w:rsidP="00D470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6A8109" w14:textId="77777777" w:rsidR="00D47083" w:rsidRDefault="00D47083" w:rsidP="00D470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E4E3FA" w14:textId="77777777" w:rsidR="00D47083" w:rsidRDefault="00D47083" w:rsidP="00D470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September 2022</w:t>
      </w:r>
    </w:p>
    <w:p w14:paraId="58B5033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6F06F" w14:textId="77777777" w:rsidR="00D47083" w:rsidRDefault="00D47083" w:rsidP="009139A6">
      <w:r>
        <w:separator/>
      </w:r>
    </w:p>
  </w:endnote>
  <w:endnote w:type="continuationSeparator" w:id="0">
    <w:p w14:paraId="395063F0" w14:textId="77777777" w:rsidR="00D47083" w:rsidRDefault="00D470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EC5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5391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C61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961D9" w14:textId="77777777" w:rsidR="00D47083" w:rsidRDefault="00D47083" w:rsidP="009139A6">
      <w:r>
        <w:separator/>
      </w:r>
    </w:p>
  </w:footnote>
  <w:footnote w:type="continuationSeparator" w:id="0">
    <w:p w14:paraId="03D9094D" w14:textId="77777777" w:rsidR="00D47083" w:rsidRDefault="00D470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3B2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09A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A64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08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4708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52171"/>
  <w15:chartTrackingRefBased/>
  <w15:docId w15:val="{25C049C1-8E05-4B70-94EC-0864767E5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470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2022-09-05T20:25:00Z</dcterms:created>
  <dcterms:modified xsi:type="dcterms:W3CDTF">2022-09-05T20:26:00Z</dcterms:modified>
</cp:coreProperties>
</file>