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7BA58C" w14:textId="77777777" w:rsidR="00E5518F" w:rsidRDefault="00E5518F" w:rsidP="00E5518F">
      <w:pPr>
        <w:pStyle w:val="NoSpacing"/>
      </w:pPr>
      <w:r>
        <w:rPr>
          <w:u w:val="single"/>
        </w:rPr>
        <w:t>Thomas de LANGTON</w:t>
      </w:r>
      <w:r>
        <w:t xml:space="preserve">    </w:t>
      </w:r>
      <w:proofErr w:type="gramStart"/>
      <w:r>
        <w:t xml:space="preserve">   (</w:t>
      </w:r>
      <w:proofErr w:type="gramEnd"/>
      <w:r>
        <w:t>fl.1399)</w:t>
      </w:r>
    </w:p>
    <w:p w14:paraId="108AD224" w14:textId="77777777" w:rsidR="00E5518F" w:rsidRDefault="00E5518F" w:rsidP="00E5518F">
      <w:pPr>
        <w:pStyle w:val="NoSpacing"/>
      </w:pPr>
      <w:r>
        <w:t>Clerk.</w:t>
      </w:r>
    </w:p>
    <w:p w14:paraId="38AC603B" w14:textId="77777777" w:rsidR="00E5518F" w:rsidRDefault="00E5518F" w:rsidP="00E5518F">
      <w:pPr>
        <w:pStyle w:val="NoSpacing"/>
      </w:pPr>
    </w:p>
    <w:p w14:paraId="47F49744" w14:textId="77777777" w:rsidR="00E5518F" w:rsidRDefault="00E5518F" w:rsidP="00E5518F">
      <w:pPr>
        <w:pStyle w:val="NoSpacing"/>
      </w:pPr>
    </w:p>
    <w:p w14:paraId="0D5BF1C2" w14:textId="77777777" w:rsidR="00E5518F" w:rsidRDefault="00E5518F" w:rsidP="00E5518F">
      <w:pPr>
        <w:pStyle w:val="NoSpacing"/>
      </w:pPr>
      <w:r>
        <w:tab/>
        <w:t>1399</w:t>
      </w:r>
      <w:r>
        <w:tab/>
        <w:t>Henry de Appleby of York(q.v.) brought a plaint of trespass, assault and</w:t>
      </w:r>
    </w:p>
    <w:p w14:paraId="1B566217" w14:textId="77777777" w:rsidR="00E5518F" w:rsidRDefault="00E5518F" w:rsidP="00E5518F">
      <w:pPr>
        <w:pStyle w:val="NoSpacing"/>
      </w:pPr>
      <w:r>
        <w:tab/>
      </w:r>
      <w:r>
        <w:tab/>
        <w:t>taking against him and nine others.</w:t>
      </w:r>
    </w:p>
    <w:p w14:paraId="5BFDD230" w14:textId="77777777" w:rsidR="00E5518F" w:rsidRDefault="00E5518F" w:rsidP="00E5518F">
      <w:pPr>
        <w:pStyle w:val="NoSpacing"/>
      </w:pPr>
      <w:r>
        <w:tab/>
      </w:r>
      <w:r>
        <w:tab/>
        <w:t xml:space="preserve">( </w:t>
      </w:r>
      <w:hyperlink r:id="rId6" w:history="1">
        <w:r w:rsidRPr="005D2089">
          <w:rPr>
            <w:rStyle w:val="Hyperlink"/>
          </w:rPr>
          <w:t>http://aalt.law.uh.edu/Indices/CP40Indices/CP40no555/CP40no555Pl.htm</w:t>
        </w:r>
      </w:hyperlink>
      <w:r>
        <w:t xml:space="preserve"> )</w:t>
      </w:r>
    </w:p>
    <w:p w14:paraId="3375605E" w14:textId="77777777" w:rsidR="00E5518F" w:rsidRDefault="00E5518F" w:rsidP="00E5518F">
      <w:pPr>
        <w:pStyle w:val="NoSpacing"/>
      </w:pPr>
    </w:p>
    <w:p w14:paraId="38FEC353" w14:textId="77777777" w:rsidR="00E5518F" w:rsidRDefault="00E5518F" w:rsidP="00E5518F">
      <w:pPr>
        <w:pStyle w:val="NoSpacing"/>
      </w:pPr>
    </w:p>
    <w:p w14:paraId="20982471" w14:textId="77777777" w:rsidR="00E5518F" w:rsidRDefault="00E5518F" w:rsidP="00E5518F">
      <w:pPr>
        <w:pStyle w:val="NoSpacing"/>
      </w:pPr>
      <w:r>
        <w:t>28 April 2024</w:t>
      </w:r>
    </w:p>
    <w:p w14:paraId="4483AB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4A07E" w14:textId="77777777" w:rsidR="00E5518F" w:rsidRDefault="00E5518F" w:rsidP="009139A6">
      <w:r>
        <w:separator/>
      </w:r>
    </w:p>
  </w:endnote>
  <w:endnote w:type="continuationSeparator" w:id="0">
    <w:p w14:paraId="593A1C79" w14:textId="77777777" w:rsidR="00E5518F" w:rsidRDefault="00E551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D0B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8E6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C3C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4F226" w14:textId="77777777" w:rsidR="00E5518F" w:rsidRDefault="00E5518F" w:rsidP="009139A6">
      <w:r>
        <w:separator/>
      </w:r>
    </w:p>
  </w:footnote>
  <w:footnote w:type="continuationSeparator" w:id="0">
    <w:p w14:paraId="0351ED94" w14:textId="77777777" w:rsidR="00E5518F" w:rsidRDefault="00E551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C5A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2EF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E8E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18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5814"/>
    <w:rsid w:val="00E5518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F0EB1"/>
  <w15:chartTrackingRefBased/>
  <w15:docId w15:val="{F4A0CBC7-D5B0-45D1-9AC9-8ABBAA08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551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2024-05-15T18:43:00Z</dcterms:created>
  <dcterms:modified xsi:type="dcterms:W3CDTF">2024-05-15T18:44:00Z</dcterms:modified>
</cp:coreProperties>
</file>