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E5018" w14:textId="77777777" w:rsidR="00882045" w:rsidRDefault="00882045" w:rsidP="008820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LANGTON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d.1406-7)</w:t>
      </w:r>
    </w:p>
    <w:p w14:paraId="4CB38DF2" w14:textId="77777777" w:rsidR="00882045" w:rsidRDefault="00882045" w:rsidP="008820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1F5965F7" w14:textId="77777777" w:rsidR="00882045" w:rsidRDefault="00882045" w:rsidP="00882045">
      <w:pPr>
        <w:rPr>
          <w:rFonts w:ascii="Times New Roman" w:hAnsi="Times New Roman" w:cs="Times New Roman"/>
          <w:sz w:val="24"/>
          <w:szCs w:val="24"/>
        </w:rPr>
      </w:pPr>
    </w:p>
    <w:p w14:paraId="43A98188" w14:textId="77777777" w:rsidR="00882045" w:rsidRDefault="00882045" w:rsidP="00882045">
      <w:pPr>
        <w:rPr>
          <w:rFonts w:ascii="Times New Roman" w:hAnsi="Times New Roman" w:cs="Times New Roman"/>
          <w:sz w:val="24"/>
          <w:szCs w:val="24"/>
        </w:rPr>
      </w:pPr>
    </w:p>
    <w:p w14:paraId="58DB1F36" w14:textId="77777777" w:rsidR="00882045" w:rsidRDefault="00882045" w:rsidP="008820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Dec.1406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69494E87" w14:textId="77777777" w:rsidR="00882045" w:rsidRDefault="00882045" w:rsidP="00882045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p.248)</w:t>
      </w:r>
    </w:p>
    <w:p w14:paraId="3C56912C" w14:textId="77777777" w:rsidR="00882045" w:rsidRDefault="00882045" w:rsidP="008820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Jan.</w:t>
      </w:r>
      <w:r>
        <w:rPr>
          <w:rFonts w:ascii="Times New Roman" w:hAnsi="Times New Roman" w:cs="Times New Roman"/>
          <w:sz w:val="24"/>
          <w:szCs w:val="24"/>
        </w:rPr>
        <w:tab/>
        <w:t>1407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600C0FB0" w14:textId="77777777" w:rsidR="00882045" w:rsidRDefault="00882045" w:rsidP="00882045">
      <w:pPr>
        <w:rPr>
          <w:rFonts w:ascii="Times New Roman" w:hAnsi="Times New Roman" w:cs="Times New Roman"/>
          <w:sz w:val="24"/>
          <w:szCs w:val="24"/>
        </w:rPr>
      </w:pPr>
    </w:p>
    <w:p w14:paraId="49C2B073" w14:textId="77777777" w:rsidR="00882045" w:rsidRDefault="00882045" w:rsidP="00882045">
      <w:pPr>
        <w:rPr>
          <w:rFonts w:ascii="Times New Roman" w:hAnsi="Times New Roman" w:cs="Times New Roman"/>
          <w:sz w:val="24"/>
          <w:szCs w:val="24"/>
        </w:rPr>
      </w:pPr>
    </w:p>
    <w:p w14:paraId="4CF7F9A1" w14:textId="77777777" w:rsidR="00882045" w:rsidRDefault="00882045" w:rsidP="008820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January 2022</w:t>
      </w:r>
    </w:p>
    <w:p w14:paraId="5DC8C0D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4D1DC0" w14:textId="77777777" w:rsidR="00882045" w:rsidRDefault="00882045" w:rsidP="009139A6">
      <w:r>
        <w:separator/>
      </w:r>
    </w:p>
  </w:endnote>
  <w:endnote w:type="continuationSeparator" w:id="0">
    <w:p w14:paraId="4674D328" w14:textId="77777777" w:rsidR="00882045" w:rsidRDefault="0088204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E9B6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8558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A2E3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9A5EED" w14:textId="77777777" w:rsidR="00882045" w:rsidRDefault="00882045" w:rsidP="009139A6">
      <w:r>
        <w:separator/>
      </w:r>
    </w:p>
  </w:footnote>
  <w:footnote w:type="continuationSeparator" w:id="0">
    <w:p w14:paraId="42BC1FCA" w14:textId="77777777" w:rsidR="00882045" w:rsidRDefault="0088204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DDA1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6527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4D14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045"/>
    <w:rsid w:val="000666E0"/>
    <w:rsid w:val="002510B7"/>
    <w:rsid w:val="005C130B"/>
    <w:rsid w:val="00826F5C"/>
    <w:rsid w:val="00882045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59CA6"/>
  <w15:chartTrackingRefBased/>
  <w15:docId w15:val="{7AB9E264-DD5D-49FA-9A2F-F8015FA6E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2045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2022-03-05T16:45:00Z</dcterms:created>
  <dcterms:modified xsi:type="dcterms:W3CDTF">2022-03-05T16:45:00Z</dcterms:modified>
</cp:coreProperties>
</file>