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60676" w14:textId="77777777" w:rsidR="00CD7CB2" w:rsidRDefault="00CD7CB2" w:rsidP="00CD7CB2">
      <w:pPr>
        <w:pStyle w:val="NoSpacing"/>
      </w:pPr>
      <w:r>
        <w:rPr>
          <w:u w:val="single"/>
        </w:rPr>
        <w:t>Robert LANGTON</w:t>
      </w:r>
      <w:r>
        <w:t xml:space="preserve">     (fl.1450)</w:t>
      </w:r>
    </w:p>
    <w:p w14:paraId="30629E22" w14:textId="77777777" w:rsidR="00CD7CB2" w:rsidRDefault="00CD7CB2" w:rsidP="00CD7CB2">
      <w:pPr>
        <w:pStyle w:val="NoSpacing"/>
      </w:pPr>
      <w:r>
        <w:t>of Bramber, Sussex. Esquire.</w:t>
      </w:r>
    </w:p>
    <w:p w14:paraId="525939D8" w14:textId="77777777" w:rsidR="00CD7CB2" w:rsidRDefault="00CD7CB2" w:rsidP="00CD7CB2">
      <w:pPr>
        <w:pStyle w:val="NoSpacing"/>
      </w:pPr>
    </w:p>
    <w:p w14:paraId="440CF5DA" w14:textId="77777777" w:rsidR="00CD7CB2" w:rsidRDefault="00CD7CB2" w:rsidP="00CD7CB2">
      <w:pPr>
        <w:pStyle w:val="NoSpacing"/>
      </w:pPr>
    </w:p>
    <w:p w14:paraId="404072A1" w14:textId="77777777" w:rsidR="00CD7CB2" w:rsidRDefault="00CD7CB2" w:rsidP="00CD7CB2">
      <w:pPr>
        <w:pStyle w:val="NoSpacing"/>
      </w:pPr>
      <w:r>
        <w:tab/>
        <w:t>1450</w:t>
      </w:r>
      <w:r>
        <w:tab/>
        <w:t>John Danyell, Prior of Lewes(q.v.), brought a plaint of debt against him and</w:t>
      </w:r>
    </w:p>
    <w:p w14:paraId="037A5A71" w14:textId="77777777" w:rsidR="00CD7CB2" w:rsidRDefault="00CD7CB2" w:rsidP="00CD7CB2">
      <w:pPr>
        <w:pStyle w:val="NoSpacing"/>
      </w:pPr>
      <w:r>
        <w:tab/>
      </w:r>
      <w:r>
        <w:tab/>
        <w:t>Robert Bylot(q.v.).</w:t>
      </w:r>
    </w:p>
    <w:p w14:paraId="07EC4D43" w14:textId="77777777" w:rsidR="00CD7CB2" w:rsidRDefault="00CD7CB2" w:rsidP="00CD7CB2">
      <w:pPr>
        <w:pStyle w:val="NoSpacing"/>
      </w:pPr>
      <w:r>
        <w:tab/>
      </w:r>
      <w:r>
        <w:tab/>
      </w:r>
      <w:r w:rsidRPr="0068528C">
        <w:t>(</w:t>
      </w:r>
      <w:hyperlink r:id="rId6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14:paraId="110B083E" w14:textId="77777777" w:rsidR="007D342B" w:rsidRDefault="007D342B" w:rsidP="007D342B">
      <w:pPr>
        <w:pStyle w:val="NoSpacing"/>
      </w:pPr>
      <w:r>
        <w:t xml:space="preserve">  5 Jul.</w:t>
      </w:r>
      <w:r>
        <w:tab/>
        <w:t>1453</w:t>
      </w:r>
      <w:r>
        <w:tab/>
        <w:t>He was pardoned of all trespasses, offences etc.</w:t>
      </w:r>
    </w:p>
    <w:p w14:paraId="3568D047" w14:textId="639B4225" w:rsidR="007D342B" w:rsidRPr="007D342B" w:rsidRDefault="007D342B" w:rsidP="00CD7CB2">
      <w:pPr>
        <w:pStyle w:val="NoSpacing"/>
      </w:pPr>
      <w:r>
        <w:tab/>
      </w:r>
      <w:r>
        <w:tab/>
        <w:t>(C.P.R. 1452-61p.84)</w:t>
      </w:r>
    </w:p>
    <w:p w14:paraId="0F5CBD43" w14:textId="77777777" w:rsidR="00CD7CB2" w:rsidRPr="0068528C" w:rsidRDefault="00CD7CB2" w:rsidP="00CD7CB2">
      <w:pPr>
        <w:pStyle w:val="NoSpacing"/>
        <w:rPr>
          <w:color w:val="FF0000"/>
        </w:rPr>
      </w:pPr>
    </w:p>
    <w:p w14:paraId="73D57679" w14:textId="77777777" w:rsidR="00CD7CB2" w:rsidRDefault="00CD7CB2" w:rsidP="00CD7CB2">
      <w:pPr>
        <w:pStyle w:val="NoSpacing"/>
      </w:pPr>
    </w:p>
    <w:p w14:paraId="5F2EF691" w14:textId="77777777" w:rsidR="00CD7CB2" w:rsidRDefault="00CD7CB2" w:rsidP="00CD7CB2">
      <w:pPr>
        <w:pStyle w:val="NoSpacing"/>
      </w:pPr>
      <w:r>
        <w:t>12 August 2013</w:t>
      </w:r>
    </w:p>
    <w:p w14:paraId="4316A8C5" w14:textId="395AA264" w:rsidR="007D342B" w:rsidRDefault="007D342B" w:rsidP="00CD7CB2">
      <w:pPr>
        <w:pStyle w:val="NoSpacing"/>
      </w:pPr>
      <w:r>
        <w:t xml:space="preserve">  3 December 2024</w:t>
      </w:r>
    </w:p>
    <w:p w14:paraId="27B60732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9621C4" w14:textId="77777777" w:rsidR="00CD7CB2" w:rsidRDefault="00CD7CB2" w:rsidP="00920DE3">
      <w:pPr>
        <w:spacing w:after="0" w:line="240" w:lineRule="auto"/>
      </w:pPr>
      <w:r>
        <w:separator/>
      </w:r>
    </w:p>
  </w:endnote>
  <w:endnote w:type="continuationSeparator" w:id="0">
    <w:p w14:paraId="7C2369A3" w14:textId="77777777" w:rsidR="00CD7CB2" w:rsidRDefault="00CD7CB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A3BF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702B7" w14:textId="77777777" w:rsidR="00C009D8" w:rsidRPr="00C009D8" w:rsidRDefault="00C009D8">
    <w:pPr>
      <w:pStyle w:val="Footer"/>
    </w:pPr>
    <w:r>
      <w:t>Copyright I.S.Rogers 9 August 2013</w:t>
    </w:r>
  </w:p>
  <w:p w14:paraId="2A4002B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35B5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219456" w14:textId="77777777" w:rsidR="00CD7CB2" w:rsidRDefault="00CD7CB2" w:rsidP="00920DE3">
      <w:pPr>
        <w:spacing w:after="0" w:line="240" w:lineRule="auto"/>
      </w:pPr>
      <w:r>
        <w:separator/>
      </w:r>
    </w:p>
  </w:footnote>
  <w:footnote w:type="continuationSeparator" w:id="0">
    <w:p w14:paraId="585A9A4E" w14:textId="77777777" w:rsidR="00CD7CB2" w:rsidRDefault="00CD7CB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304D2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00133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C93C2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7CB2"/>
    <w:rsid w:val="00120749"/>
    <w:rsid w:val="00230542"/>
    <w:rsid w:val="00624CAE"/>
    <w:rsid w:val="007D342B"/>
    <w:rsid w:val="00920DE3"/>
    <w:rsid w:val="00C009D8"/>
    <w:rsid w:val="00CD7CB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AE42C"/>
  <w15:docId w15:val="{01EE973C-CA46-492C-918E-469B1B6B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D7C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2013-09-08T12:14:00Z</dcterms:created>
  <dcterms:modified xsi:type="dcterms:W3CDTF">2024-12-03T08:54:00Z</dcterms:modified>
</cp:coreProperties>
</file>