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758C1B" w14:textId="77777777" w:rsidR="006A634F" w:rsidRDefault="006A634F" w:rsidP="006A634F">
      <w:pPr>
        <w:pStyle w:val="NoSpacing"/>
      </w:pPr>
      <w:r>
        <w:rPr>
          <w:u w:val="single"/>
        </w:rPr>
        <w:t>Robert LANGTON</w:t>
      </w:r>
      <w:r>
        <w:t xml:space="preserve">   </w:t>
      </w:r>
      <w:proofErr w:type="gramStart"/>
      <w:r>
        <w:t xml:space="preserve">   (</w:t>
      </w:r>
      <w:proofErr w:type="gramEnd"/>
      <w:r>
        <w:t>fl.1453)</w:t>
      </w:r>
    </w:p>
    <w:p w14:paraId="478CCDF0" w14:textId="77777777" w:rsidR="006A634F" w:rsidRDefault="006A634F" w:rsidP="006A634F">
      <w:pPr>
        <w:pStyle w:val="NoSpacing"/>
      </w:pPr>
      <w:r>
        <w:t>late of Bramber, Sussex. Esquire.</w:t>
      </w:r>
    </w:p>
    <w:p w14:paraId="7FC539C3" w14:textId="77777777" w:rsidR="006A634F" w:rsidRDefault="006A634F" w:rsidP="006A634F">
      <w:pPr>
        <w:pStyle w:val="NoSpacing"/>
      </w:pPr>
    </w:p>
    <w:p w14:paraId="4C45FC47" w14:textId="77777777" w:rsidR="006A634F" w:rsidRDefault="006A634F" w:rsidP="006A634F">
      <w:pPr>
        <w:pStyle w:val="NoSpacing"/>
      </w:pPr>
    </w:p>
    <w:p w14:paraId="33EC152C" w14:textId="77777777" w:rsidR="006A634F" w:rsidRDefault="006A634F" w:rsidP="006A634F">
      <w:pPr>
        <w:pStyle w:val="NoSpacing"/>
      </w:pPr>
      <w:r>
        <w:t xml:space="preserve">  5 Jul.</w:t>
      </w:r>
      <w:r>
        <w:tab/>
        <w:t>1453</w:t>
      </w:r>
      <w:r>
        <w:tab/>
        <w:t xml:space="preserve">He was pardoned of all trespasses, offences, misprisions, </w:t>
      </w:r>
      <w:proofErr w:type="spellStart"/>
      <w:r>
        <w:t>contempts</w:t>
      </w:r>
      <w:proofErr w:type="spellEnd"/>
    </w:p>
    <w:p w14:paraId="02F5099C" w14:textId="77777777" w:rsidR="006A634F" w:rsidRDefault="006A634F" w:rsidP="006A634F">
      <w:pPr>
        <w:pStyle w:val="NoSpacing"/>
      </w:pPr>
      <w:r>
        <w:tab/>
      </w:r>
      <w:r>
        <w:tab/>
        <w:t>and impeachments and any consequent outlawries and forfeitures.</w:t>
      </w:r>
    </w:p>
    <w:p w14:paraId="0D7E6A3C" w14:textId="77777777" w:rsidR="006A634F" w:rsidRDefault="006A634F" w:rsidP="006A634F">
      <w:pPr>
        <w:pStyle w:val="NoSpacing"/>
      </w:pPr>
      <w:r>
        <w:tab/>
      </w:r>
      <w:r>
        <w:tab/>
        <w:t>(C.P.R. 1453-61 p.84)</w:t>
      </w:r>
    </w:p>
    <w:p w14:paraId="45BE3AFE" w14:textId="77777777" w:rsidR="006A634F" w:rsidRDefault="006A634F" w:rsidP="006A634F">
      <w:pPr>
        <w:pStyle w:val="NoSpacing"/>
      </w:pPr>
    </w:p>
    <w:p w14:paraId="2DE9FFC9" w14:textId="77777777" w:rsidR="006A634F" w:rsidRDefault="006A634F" w:rsidP="006A634F">
      <w:pPr>
        <w:pStyle w:val="NoSpacing"/>
      </w:pPr>
    </w:p>
    <w:p w14:paraId="05068FE0" w14:textId="77777777" w:rsidR="006A634F" w:rsidRDefault="006A634F" w:rsidP="006A634F">
      <w:pPr>
        <w:pStyle w:val="NoSpacing"/>
      </w:pPr>
      <w:r>
        <w:t>21 July 2024</w:t>
      </w:r>
    </w:p>
    <w:p w14:paraId="6A4D802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3E86F5" w14:textId="77777777" w:rsidR="006A634F" w:rsidRDefault="006A634F" w:rsidP="009139A6">
      <w:r>
        <w:separator/>
      </w:r>
    </w:p>
  </w:endnote>
  <w:endnote w:type="continuationSeparator" w:id="0">
    <w:p w14:paraId="7F21695A" w14:textId="77777777" w:rsidR="006A634F" w:rsidRDefault="006A63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7757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128BD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CC662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7CC8AD" w14:textId="77777777" w:rsidR="006A634F" w:rsidRDefault="006A634F" w:rsidP="009139A6">
      <w:r>
        <w:separator/>
      </w:r>
    </w:p>
  </w:footnote>
  <w:footnote w:type="continuationSeparator" w:id="0">
    <w:p w14:paraId="5A0C639E" w14:textId="77777777" w:rsidR="006A634F" w:rsidRDefault="006A63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3F259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7FAD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CE3B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34F"/>
    <w:rsid w:val="000666E0"/>
    <w:rsid w:val="002510B7"/>
    <w:rsid w:val="00270799"/>
    <w:rsid w:val="005C130B"/>
    <w:rsid w:val="006A634F"/>
    <w:rsid w:val="00826F5C"/>
    <w:rsid w:val="009139A6"/>
    <w:rsid w:val="009411C2"/>
    <w:rsid w:val="009448BB"/>
    <w:rsid w:val="00947624"/>
    <w:rsid w:val="00A3176C"/>
    <w:rsid w:val="00A93C96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7EE91"/>
  <w15:chartTrackingRefBased/>
  <w15:docId w15:val="{121F29AE-CCED-41A4-83DB-B1382D449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2024-07-22T09:41:00Z</dcterms:created>
  <dcterms:modified xsi:type="dcterms:W3CDTF">2024-07-22T09:42:00Z</dcterms:modified>
</cp:coreProperties>
</file>