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F1CE" w14:textId="77777777" w:rsidR="00B634D7" w:rsidRDefault="00B634D7" w:rsidP="00B634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LANGTON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fl.ca.1489)</w:t>
      </w:r>
    </w:p>
    <w:p w14:paraId="095934BF" w14:textId="77777777" w:rsidR="00B634D7" w:rsidRDefault="00B634D7" w:rsidP="00B634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the church of </w:t>
      </w:r>
      <w:proofErr w:type="spellStart"/>
      <w:proofErr w:type="gramStart"/>
      <w:r>
        <w:rPr>
          <w:rFonts w:cs="Times New Roman"/>
          <w:szCs w:val="24"/>
        </w:rPr>
        <w:t>St.John</w:t>
      </w:r>
      <w:proofErr w:type="spellEnd"/>
      <w:proofErr w:type="gramEnd"/>
      <w:r>
        <w:rPr>
          <w:rFonts w:cs="Times New Roman"/>
          <w:szCs w:val="24"/>
        </w:rPr>
        <w:t xml:space="preserve"> the Baptist, Bishopstone, Wiltshire.</w:t>
      </w:r>
    </w:p>
    <w:p w14:paraId="3E492CBF" w14:textId="77777777" w:rsidR="00B634D7" w:rsidRDefault="00B634D7" w:rsidP="00B634D7">
      <w:pPr>
        <w:pStyle w:val="NoSpacing"/>
        <w:rPr>
          <w:rFonts w:cs="Times New Roman"/>
          <w:szCs w:val="24"/>
        </w:rPr>
      </w:pPr>
    </w:p>
    <w:p w14:paraId="18467F6B" w14:textId="77777777" w:rsidR="00B634D7" w:rsidRDefault="00B634D7" w:rsidP="00B634D7">
      <w:pPr>
        <w:pStyle w:val="NoSpacing"/>
        <w:rPr>
          <w:rFonts w:cs="Times New Roman"/>
          <w:szCs w:val="24"/>
        </w:rPr>
      </w:pPr>
    </w:p>
    <w:p w14:paraId="6392F227" w14:textId="77777777" w:rsidR="00B634D7" w:rsidRDefault="00B634D7" w:rsidP="00B634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ca.</w:t>
      </w: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He became Rector.</w:t>
      </w:r>
    </w:p>
    <w:p w14:paraId="1760AA8C" w14:textId="77777777" w:rsidR="00B634D7" w:rsidRDefault="00B634D7" w:rsidP="00B634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330F7">
          <w:rPr>
            <w:rStyle w:val="Hyperlink"/>
            <w:rFonts w:cs="Times New Roman"/>
            <w:szCs w:val="24"/>
          </w:rPr>
          <w:t>https://www.oodwooc.co.uk/ph_Bishopstone-StJB_vic.htm</w:t>
        </w:r>
      </w:hyperlink>
      <w:r>
        <w:rPr>
          <w:rFonts w:cs="Times New Roman"/>
          <w:szCs w:val="24"/>
        </w:rPr>
        <w:t xml:space="preserve"> )</w:t>
      </w:r>
    </w:p>
    <w:p w14:paraId="727B714E" w14:textId="77777777" w:rsidR="00B634D7" w:rsidRDefault="00B634D7" w:rsidP="00B634D7">
      <w:pPr>
        <w:pStyle w:val="NoSpacing"/>
        <w:rPr>
          <w:rFonts w:cs="Times New Roman"/>
          <w:szCs w:val="24"/>
        </w:rPr>
      </w:pPr>
    </w:p>
    <w:p w14:paraId="04B6C33D" w14:textId="77777777" w:rsidR="00B634D7" w:rsidRDefault="00B634D7" w:rsidP="00B634D7">
      <w:pPr>
        <w:pStyle w:val="NoSpacing"/>
        <w:rPr>
          <w:rFonts w:cs="Times New Roman"/>
          <w:szCs w:val="24"/>
        </w:rPr>
      </w:pPr>
    </w:p>
    <w:p w14:paraId="726C9F0C" w14:textId="77777777" w:rsidR="00B634D7" w:rsidRDefault="00B634D7" w:rsidP="00B634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April 2024</w:t>
      </w:r>
    </w:p>
    <w:p w14:paraId="38CA26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4919" w14:textId="77777777" w:rsidR="00B634D7" w:rsidRDefault="00B634D7" w:rsidP="009139A6">
      <w:r>
        <w:separator/>
      </w:r>
    </w:p>
  </w:endnote>
  <w:endnote w:type="continuationSeparator" w:id="0">
    <w:p w14:paraId="63FFDEDB" w14:textId="77777777" w:rsidR="00B634D7" w:rsidRDefault="00B634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23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07C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B25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DCB3E" w14:textId="77777777" w:rsidR="00B634D7" w:rsidRDefault="00B634D7" w:rsidP="009139A6">
      <w:r>
        <w:separator/>
      </w:r>
    </w:p>
  </w:footnote>
  <w:footnote w:type="continuationSeparator" w:id="0">
    <w:p w14:paraId="02166B45" w14:textId="77777777" w:rsidR="00B634D7" w:rsidRDefault="00B634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19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5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CA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D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34D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F71B4"/>
  <w15:chartTrackingRefBased/>
  <w15:docId w15:val="{FB44AE64-6F5E-4867-A0C5-974829E7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34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odwooc.co.uk/ph_Bishopstone-StJB_vi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2024-04-24T15:33:00Z</dcterms:created>
  <dcterms:modified xsi:type="dcterms:W3CDTF">2024-04-24T15:34:00Z</dcterms:modified>
</cp:coreProperties>
</file>