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E2D64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LANGTON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14:paraId="32401EAF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Gentleman.</w:t>
      </w:r>
    </w:p>
    <w:p w14:paraId="60E5F2BE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E54B0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23D2D6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Walthowe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tailor(q.v.), made a plaint of debt</w:t>
      </w:r>
    </w:p>
    <w:p w14:paraId="4A5C08A0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Roos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four others.</w:t>
      </w:r>
    </w:p>
    <w:p w14:paraId="47C3B465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9EC7177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9B5DA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523AF2" w14:textId="77777777" w:rsidR="00BE7209" w:rsidRDefault="00BE7209" w:rsidP="00BE72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2022</w:t>
      </w:r>
    </w:p>
    <w:p w14:paraId="1D6E05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4C290" w14:textId="77777777" w:rsidR="00BE7209" w:rsidRDefault="00BE7209" w:rsidP="009139A6">
      <w:r>
        <w:separator/>
      </w:r>
    </w:p>
  </w:endnote>
  <w:endnote w:type="continuationSeparator" w:id="0">
    <w:p w14:paraId="0DF52390" w14:textId="77777777" w:rsidR="00BE7209" w:rsidRDefault="00BE72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BB7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6A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44D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4908" w14:textId="77777777" w:rsidR="00BE7209" w:rsidRDefault="00BE7209" w:rsidP="009139A6">
      <w:r>
        <w:separator/>
      </w:r>
    </w:p>
  </w:footnote>
  <w:footnote w:type="continuationSeparator" w:id="0">
    <w:p w14:paraId="7F9DA190" w14:textId="77777777" w:rsidR="00BE7209" w:rsidRDefault="00BE72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650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FB6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11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0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720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62A75"/>
  <w15:chartTrackingRefBased/>
  <w15:docId w15:val="{9F875BD8-2341-4854-9398-0C589362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72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2022-09-12T10:48:00Z</dcterms:created>
  <dcterms:modified xsi:type="dcterms:W3CDTF">2022-09-12T10:48:00Z</dcterms:modified>
</cp:coreProperties>
</file>