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LANGTON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Lincoln.</w:t>
      </w:r>
    </w:p>
    <w:p w:rsidR="00FC40F0" w:rsidRDefault="00FC40F0" w:rsidP="00FC40F0">
      <w:pPr>
        <w:rPr>
          <w:rFonts w:ascii="Times New Roman" w:hAnsi="Times New Roman" w:cs="Times New Roman"/>
        </w:rPr>
      </w:pPr>
    </w:p>
    <w:p w:rsidR="00FC40F0" w:rsidRDefault="00FC40F0" w:rsidP="00FC40F0">
      <w:pPr>
        <w:rPr>
          <w:rFonts w:ascii="Times New Roman" w:hAnsi="Times New Roman" w:cs="Times New Roman"/>
        </w:rPr>
      </w:pPr>
    </w:p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584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C40F0" w:rsidRDefault="00FC40F0" w:rsidP="00FC40F0">
      <w:pPr>
        <w:rPr>
          <w:rFonts w:ascii="Times New Roman" w:hAnsi="Times New Roman" w:cs="Times New Roman"/>
        </w:rPr>
      </w:pPr>
    </w:p>
    <w:p w:rsidR="00FC40F0" w:rsidRDefault="00FC40F0" w:rsidP="00FC40F0">
      <w:pPr>
        <w:rPr>
          <w:rFonts w:ascii="Times New Roman" w:hAnsi="Times New Roman" w:cs="Times New Roman"/>
        </w:rPr>
      </w:pPr>
    </w:p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John Watson of Bracebridge, Lincolnshire(q.v.), and Joan Langton of </w:t>
      </w:r>
    </w:p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Lincoln(q.v.).    (ibid.)</w:t>
      </w:r>
    </w:p>
    <w:p w:rsidR="00FC40F0" w:rsidRDefault="00FC40F0" w:rsidP="00FC40F0">
      <w:pPr>
        <w:rPr>
          <w:rFonts w:ascii="Times New Roman" w:hAnsi="Times New Roman" w:cs="Times New Roman"/>
        </w:rPr>
      </w:pPr>
    </w:p>
    <w:p w:rsidR="00FC40F0" w:rsidRDefault="00FC40F0" w:rsidP="00FC40F0">
      <w:pPr>
        <w:rPr>
          <w:rFonts w:ascii="Times New Roman" w:hAnsi="Times New Roman" w:cs="Times New Roman"/>
        </w:rPr>
      </w:pPr>
    </w:p>
    <w:p w:rsidR="00FC40F0" w:rsidRDefault="00FC40F0" w:rsidP="00FC40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December 2017</w:t>
      </w:r>
    </w:p>
    <w:p w:rsidR="006B2F86" w:rsidRPr="00E71FC3" w:rsidRDefault="00FC40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0F0" w:rsidRDefault="00FC40F0" w:rsidP="00E71FC3">
      <w:r>
        <w:separator/>
      </w:r>
    </w:p>
  </w:endnote>
  <w:endnote w:type="continuationSeparator" w:id="0">
    <w:p w:rsidR="00FC40F0" w:rsidRDefault="00FC40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0F0" w:rsidRDefault="00FC40F0" w:rsidP="00E71FC3">
      <w:r>
        <w:separator/>
      </w:r>
    </w:p>
  </w:footnote>
  <w:footnote w:type="continuationSeparator" w:id="0">
    <w:p w:rsidR="00FC40F0" w:rsidRDefault="00FC40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F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22516-ADD5-4695-8432-633BE88C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40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C40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2017-12-22T21:21:00Z</dcterms:created>
  <dcterms:modified xsi:type="dcterms:W3CDTF">2017-12-22T21:22:00Z</dcterms:modified>
</cp:coreProperties>
</file>