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457F7" w:rsidRDefault="00D457F7" w:rsidP="00D457F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Richard LANGTON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d.ca.1484)</w:t>
      </w:r>
    </w:p>
    <w:p w:rsidR="00D457F7" w:rsidRDefault="00D457F7" w:rsidP="00D457F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Lincoln. </w:t>
      </w:r>
    </w:p>
    <w:p w:rsidR="00D457F7" w:rsidRDefault="00D457F7" w:rsidP="00D457F7">
      <w:pPr>
        <w:rPr>
          <w:rFonts w:ascii="Times New Roman" w:hAnsi="Times New Roman" w:cs="Times New Roman"/>
        </w:rPr>
      </w:pPr>
    </w:p>
    <w:p w:rsidR="00D457F7" w:rsidRDefault="00D457F7" w:rsidP="00D457F7">
      <w:pPr>
        <w:rPr>
          <w:rFonts w:ascii="Times New Roman" w:hAnsi="Times New Roman" w:cs="Times New Roman"/>
        </w:rPr>
      </w:pPr>
    </w:p>
    <w:p w:rsidR="00D457F7" w:rsidRDefault="00D457F7" w:rsidP="00D457F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 died in or before this time.     </w:t>
      </w:r>
    </w:p>
    <w:p w:rsidR="00D457F7" w:rsidRDefault="00D457F7" w:rsidP="00D457F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B45ED8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D457F7" w:rsidRDefault="00D457F7" w:rsidP="00D457F7">
      <w:pPr>
        <w:rPr>
          <w:rFonts w:ascii="Times New Roman" w:hAnsi="Times New Roman" w:cs="Times New Roman"/>
        </w:rPr>
      </w:pPr>
    </w:p>
    <w:p w:rsidR="00D457F7" w:rsidRDefault="00D457F7" w:rsidP="00D457F7">
      <w:pPr>
        <w:rPr>
          <w:rFonts w:ascii="Times New Roman" w:hAnsi="Times New Roman" w:cs="Times New Roman"/>
        </w:rPr>
      </w:pPr>
    </w:p>
    <w:p w:rsidR="00D457F7" w:rsidRDefault="00D457F7" w:rsidP="00D457F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Executors:    Joan Langton of Lincoln(q.v.) and John Watson of Bracebridge.   (ibid.)</w:t>
      </w:r>
    </w:p>
    <w:p w:rsidR="00D457F7" w:rsidRDefault="00D457F7" w:rsidP="00D457F7">
      <w:pPr>
        <w:rPr>
          <w:rFonts w:ascii="Times New Roman" w:hAnsi="Times New Roman" w:cs="Times New Roman"/>
        </w:rPr>
      </w:pPr>
    </w:p>
    <w:p w:rsidR="00D457F7" w:rsidRDefault="00D457F7" w:rsidP="00D457F7">
      <w:pPr>
        <w:rPr>
          <w:rFonts w:ascii="Times New Roman" w:hAnsi="Times New Roman" w:cs="Times New Roman"/>
        </w:rPr>
      </w:pPr>
    </w:p>
    <w:p w:rsidR="00D457F7" w:rsidRDefault="00D457F7" w:rsidP="00D457F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24 November 2017</w:t>
      </w:r>
    </w:p>
    <w:p w:rsidR="006B2F86" w:rsidRPr="00E71FC3" w:rsidRDefault="00D457F7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457F7" w:rsidRDefault="00D457F7" w:rsidP="00E71FC3">
      <w:r>
        <w:separator/>
      </w:r>
    </w:p>
  </w:endnote>
  <w:endnote w:type="continuationSeparator" w:id="0">
    <w:p w:rsidR="00D457F7" w:rsidRDefault="00D457F7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457F7" w:rsidRDefault="00D457F7" w:rsidP="00E71FC3">
      <w:r>
        <w:separator/>
      </w:r>
    </w:p>
  </w:footnote>
  <w:footnote w:type="continuationSeparator" w:id="0">
    <w:p w:rsidR="00D457F7" w:rsidRDefault="00D457F7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57F7"/>
    <w:rsid w:val="001A7C09"/>
    <w:rsid w:val="00577BD5"/>
    <w:rsid w:val="00656CBA"/>
    <w:rsid w:val="006A1F77"/>
    <w:rsid w:val="00733BE7"/>
    <w:rsid w:val="00AB52E8"/>
    <w:rsid w:val="00B16D3F"/>
    <w:rsid w:val="00BB41AC"/>
    <w:rsid w:val="00D457F7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DBBB661-0924-4A9C-8D28-B76BECD2C1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457F7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D457F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50</Words>
  <Characters>288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2017-11-28T20:33:00Z</dcterms:created>
  <dcterms:modified xsi:type="dcterms:W3CDTF">2017-11-28T20:33:00Z</dcterms:modified>
</cp:coreProperties>
</file>