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EE3C1" w14:textId="0D4473DE" w:rsidR="006B2F86" w:rsidRDefault="00AC5141" w:rsidP="00E71FC3">
      <w:pPr>
        <w:pStyle w:val="NoSpacing"/>
      </w:pPr>
      <w:r>
        <w:rPr>
          <w:u w:val="single"/>
        </w:rPr>
        <w:t>Richard LANGTON</w:t>
      </w:r>
      <w:r>
        <w:t xml:space="preserve">   </w:t>
      </w:r>
      <w:proofErr w:type="gramStart"/>
      <w:r>
        <w:t xml:space="preserve">   (</w:t>
      </w:r>
      <w:proofErr w:type="gramEnd"/>
      <w:r>
        <w:t>d.1471)</w:t>
      </w:r>
    </w:p>
    <w:p w14:paraId="161DD30F" w14:textId="7B8752D1" w:rsidR="00AC5141" w:rsidRDefault="00AC5141" w:rsidP="00E71FC3">
      <w:pPr>
        <w:pStyle w:val="NoSpacing"/>
      </w:pPr>
      <w:r>
        <w:t>Clerk.</w:t>
      </w:r>
    </w:p>
    <w:p w14:paraId="1181067A" w14:textId="1DE23530" w:rsidR="00AC5141" w:rsidRDefault="00AC5141" w:rsidP="00E71FC3">
      <w:pPr>
        <w:pStyle w:val="NoSpacing"/>
      </w:pPr>
    </w:p>
    <w:p w14:paraId="0A1F3521" w14:textId="6A45D96D" w:rsidR="00AC5141" w:rsidRDefault="00AC5141" w:rsidP="00E71FC3">
      <w:pPr>
        <w:pStyle w:val="NoSpacing"/>
      </w:pPr>
    </w:p>
    <w:p w14:paraId="14B30B68" w14:textId="0C76C214" w:rsidR="00AC5141" w:rsidRDefault="00AC5141" w:rsidP="00E71FC3">
      <w:pPr>
        <w:pStyle w:val="NoSpacing"/>
      </w:pPr>
      <w:r>
        <w:t>27 Jan.1471</w:t>
      </w:r>
      <w:r>
        <w:tab/>
        <w:t>He made his Will, at York.   (W.Y.R. p.101)</w:t>
      </w:r>
    </w:p>
    <w:p w14:paraId="4300246D" w14:textId="29DA56AC" w:rsidR="00AC5141" w:rsidRDefault="00AC5141" w:rsidP="00E71FC3">
      <w:pPr>
        <w:pStyle w:val="NoSpacing"/>
      </w:pPr>
      <w:r>
        <w:t>12 Mar.</w:t>
      </w:r>
      <w:r>
        <w:tab/>
        <w:t>Probate of his Will.   (ibid.)</w:t>
      </w:r>
    </w:p>
    <w:p w14:paraId="383BCC31" w14:textId="6915471E" w:rsidR="00AC5141" w:rsidRDefault="00AC5141" w:rsidP="00E71FC3">
      <w:pPr>
        <w:pStyle w:val="NoSpacing"/>
      </w:pPr>
    </w:p>
    <w:p w14:paraId="70564980" w14:textId="394E9A27" w:rsidR="00AC5141" w:rsidRDefault="00AC5141" w:rsidP="00E71FC3">
      <w:pPr>
        <w:pStyle w:val="NoSpacing"/>
      </w:pPr>
    </w:p>
    <w:p w14:paraId="177C9E51" w14:textId="3665534E" w:rsidR="00AC5141" w:rsidRPr="00AC5141" w:rsidRDefault="00AC5141" w:rsidP="00E71FC3">
      <w:pPr>
        <w:pStyle w:val="NoSpacing"/>
      </w:pPr>
      <w:r>
        <w:t>9 June 2019</w:t>
      </w:r>
      <w:bookmarkStart w:id="0" w:name="_GoBack"/>
      <w:bookmarkEnd w:id="0"/>
    </w:p>
    <w:sectPr w:rsidR="00AC5141" w:rsidRPr="00AC51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9F77F" w14:textId="77777777" w:rsidR="00AC5141" w:rsidRDefault="00AC5141" w:rsidP="00E71FC3">
      <w:pPr>
        <w:spacing w:after="0" w:line="240" w:lineRule="auto"/>
      </w:pPr>
      <w:r>
        <w:separator/>
      </w:r>
    </w:p>
  </w:endnote>
  <w:endnote w:type="continuationSeparator" w:id="0">
    <w:p w14:paraId="4CB86BA4" w14:textId="77777777" w:rsidR="00AC5141" w:rsidRDefault="00AC51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068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4E4FF" w14:textId="77777777" w:rsidR="00AC5141" w:rsidRDefault="00AC5141" w:rsidP="00E71FC3">
      <w:pPr>
        <w:spacing w:after="0" w:line="240" w:lineRule="auto"/>
      </w:pPr>
      <w:r>
        <w:separator/>
      </w:r>
    </w:p>
  </w:footnote>
  <w:footnote w:type="continuationSeparator" w:id="0">
    <w:p w14:paraId="68BAB611" w14:textId="77777777" w:rsidR="00AC5141" w:rsidRDefault="00AC51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41"/>
    <w:rsid w:val="001A7C09"/>
    <w:rsid w:val="00577BD5"/>
    <w:rsid w:val="00656CBA"/>
    <w:rsid w:val="006A1F77"/>
    <w:rsid w:val="00733BE7"/>
    <w:rsid w:val="00AB52E8"/>
    <w:rsid w:val="00AC5141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68DA9"/>
  <w15:chartTrackingRefBased/>
  <w15:docId w15:val="{284566CD-F931-4AA3-B901-DBD519A2A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2019-06-09T19:26:00Z</dcterms:created>
  <dcterms:modified xsi:type="dcterms:W3CDTF">2019-06-09T19:28:00Z</dcterms:modified>
</cp:coreProperties>
</file>