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92353" w14:textId="7BDF314C" w:rsidR="009615E9" w:rsidRDefault="003668DA" w:rsidP="009615E9">
      <w:pPr>
        <w:pStyle w:val="NoSpacing"/>
      </w:pPr>
      <w:r>
        <w:rPr>
          <w:u w:val="single"/>
        </w:rPr>
        <w:t>Richard LANGTON</w:t>
      </w:r>
      <w:r>
        <w:t xml:space="preserve">       </w:t>
      </w:r>
      <w:r w:rsidR="009615E9">
        <w:t>(fl.1</w:t>
      </w:r>
      <w:r w:rsidR="009615E9">
        <w:t>433-59)</w:t>
      </w:r>
    </w:p>
    <w:p w14:paraId="6B0CFED1" w14:textId="77777777" w:rsidR="009615E9" w:rsidRDefault="009615E9" w:rsidP="009615E9">
      <w:pPr>
        <w:pStyle w:val="NoSpacing"/>
      </w:pPr>
      <w:r>
        <w:t xml:space="preserve">Rector of </w:t>
      </w:r>
      <w:proofErr w:type="spellStart"/>
      <w:r>
        <w:t>St.Oswald’s</w:t>
      </w:r>
      <w:proofErr w:type="spellEnd"/>
      <w:r>
        <w:t xml:space="preserve"> Church, </w:t>
      </w:r>
      <w:proofErr w:type="spellStart"/>
      <w:r>
        <w:t>Lythe</w:t>
      </w:r>
      <w:proofErr w:type="spellEnd"/>
      <w:r>
        <w:t>, North Riding of Yorkshire.</w:t>
      </w:r>
    </w:p>
    <w:p w14:paraId="6C9885B1" w14:textId="77777777" w:rsidR="009615E9" w:rsidRDefault="009615E9" w:rsidP="009615E9">
      <w:pPr>
        <w:pStyle w:val="NoSpacing"/>
      </w:pPr>
    </w:p>
    <w:p w14:paraId="324DDB8D" w14:textId="77777777" w:rsidR="009615E9" w:rsidRDefault="009615E9" w:rsidP="009615E9">
      <w:pPr>
        <w:pStyle w:val="NoSpacing"/>
      </w:pPr>
    </w:p>
    <w:p w14:paraId="6FEC7AA0" w14:textId="38B4201B" w:rsidR="009615E9" w:rsidRDefault="009615E9" w:rsidP="009615E9">
      <w:pPr>
        <w:pStyle w:val="NoSpacing"/>
      </w:pPr>
      <w:r>
        <w:tab/>
        <w:t>1</w:t>
      </w:r>
      <w:r>
        <w:t>433</w:t>
      </w:r>
      <w:bookmarkStart w:id="0" w:name="_GoBack"/>
      <w:bookmarkEnd w:id="0"/>
      <w:r>
        <w:tab/>
        <w:t>He became Vicar.</w:t>
      </w:r>
    </w:p>
    <w:p w14:paraId="5E293420" w14:textId="77777777" w:rsidR="009615E9" w:rsidRDefault="009615E9" w:rsidP="009615E9">
      <w:pPr>
        <w:pStyle w:val="NoSpacing"/>
      </w:pPr>
      <w:r>
        <w:tab/>
      </w:r>
      <w:r>
        <w:tab/>
        <w:t>(from information in the church)</w:t>
      </w:r>
    </w:p>
    <w:p w14:paraId="6DC18DF5" w14:textId="77777777" w:rsidR="009615E9" w:rsidRDefault="009615E9" w:rsidP="009615E9">
      <w:pPr>
        <w:pStyle w:val="NoSpacing"/>
      </w:pPr>
    </w:p>
    <w:p w14:paraId="356FE425" w14:textId="77777777" w:rsidR="009615E9" w:rsidRDefault="009615E9" w:rsidP="009615E9">
      <w:pPr>
        <w:pStyle w:val="NoSpacing"/>
      </w:pPr>
    </w:p>
    <w:p w14:paraId="209027E6" w14:textId="77777777" w:rsidR="009615E9" w:rsidRPr="00941FA4" w:rsidRDefault="009615E9" w:rsidP="009615E9">
      <w:pPr>
        <w:pStyle w:val="NoSpacing"/>
      </w:pPr>
      <w:r>
        <w:t>4 February 2020</w:t>
      </w:r>
    </w:p>
    <w:p w14:paraId="4F041EBF" w14:textId="55576ED5" w:rsidR="006B2F86" w:rsidRPr="003668DA" w:rsidRDefault="009615E9" w:rsidP="00E71FC3">
      <w:pPr>
        <w:pStyle w:val="NoSpacing"/>
      </w:pPr>
    </w:p>
    <w:sectPr w:rsidR="006B2F86" w:rsidRPr="003668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3CDAF" w14:textId="77777777" w:rsidR="003668DA" w:rsidRDefault="003668DA" w:rsidP="00E71FC3">
      <w:pPr>
        <w:spacing w:after="0" w:line="240" w:lineRule="auto"/>
      </w:pPr>
      <w:r>
        <w:separator/>
      </w:r>
    </w:p>
  </w:endnote>
  <w:endnote w:type="continuationSeparator" w:id="0">
    <w:p w14:paraId="5E0C2978" w14:textId="77777777" w:rsidR="003668DA" w:rsidRDefault="003668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FFFD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C6D63" w14:textId="77777777" w:rsidR="003668DA" w:rsidRDefault="003668DA" w:rsidP="00E71FC3">
      <w:pPr>
        <w:spacing w:after="0" w:line="240" w:lineRule="auto"/>
      </w:pPr>
      <w:r>
        <w:separator/>
      </w:r>
    </w:p>
  </w:footnote>
  <w:footnote w:type="continuationSeparator" w:id="0">
    <w:p w14:paraId="42AB50D3" w14:textId="77777777" w:rsidR="003668DA" w:rsidRDefault="003668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8DA"/>
    <w:rsid w:val="001A7C09"/>
    <w:rsid w:val="003668DA"/>
    <w:rsid w:val="00577BD5"/>
    <w:rsid w:val="00656CBA"/>
    <w:rsid w:val="006A1F77"/>
    <w:rsid w:val="00733BE7"/>
    <w:rsid w:val="009615E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E422C"/>
  <w15:chartTrackingRefBased/>
  <w15:docId w15:val="{E5754D75-A70C-42DE-87FE-F4CB8DC8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2020-02-04T16:36:00Z</dcterms:created>
  <dcterms:modified xsi:type="dcterms:W3CDTF">2020-02-04T17:01:00Z</dcterms:modified>
</cp:coreProperties>
</file>