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F3D5B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LANGTON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66C19DF4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587F0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CCC40D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Store(q.v.),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Stebynson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4889F399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Broun(q.v.),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Aberford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</w:p>
    <w:p w14:paraId="6F531C5B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273BEDA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6D8B56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87296D" w14:textId="77777777" w:rsidR="00114A9A" w:rsidRDefault="00114A9A" w:rsidP="00114A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2022</w:t>
      </w:r>
    </w:p>
    <w:p w14:paraId="254A36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5544D" w14:textId="77777777" w:rsidR="00114A9A" w:rsidRDefault="00114A9A" w:rsidP="009139A6">
      <w:r>
        <w:separator/>
      </w:r>
    </w:p>
  </w:endnote>
  <w:endnote w:type="continuationSeparator" w:id="0">
    <w:p w14:paraId="5D6B3708" w14:textId="77777777" w:rsidR="00114A9A" w:rsidRDefault="00114A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888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836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C4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8BB05" w14:textId="77777777" w:rsidR="00114A9A" w:rsidRDefault="00114A9A" w:rsidP="009139A6">
      <w:r>
        <w:separator/>
      </w:r>
    </w:p>
  </w:footnote>
  <w:footnote w:type="continuationSeparator" w:id="0">
    <w:p w14:paraId="6CCDF299" w14:textId="77777777" w:rsidR="00114A9A" w:rsidRDefault="00114A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CED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F2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AF0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9A"/>
    <w:rsid w:val="000666E0"/>
    <w:rsid w:val="00114A9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932F"/>
  <w15:chartTrackingRefBased/>
  <w15:docId w15:val="{9A8927C1-F128-44B6-AC30-F27AEDF7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4A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2022-09-27T07:31:00Z</dcterms:created>
  <dcterms:modified xsi:type="dcterms:W3CDTF">2022-09-27T07:32:00Z</dcterms:modified>
</cp:coreProperties>
</file>