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AACCF" w14:textId="77777777" w:rsidR="008F2DFC" w:rsidRDefault="008F2DFC" w:rsidP="008F2D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LANGTON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A144A54" w14:textId="77777777" w:rsidR="008F2DFC" w:rsidRDefault="008F2DFC" w:rsidP="008F2DFC">
      <w:pPr>
        <w:pStyle w:val="NoSpacing"/>
        <w:rPr>
          <w:rFonts w:cs="Times New Roman"/>
          <w:szCs w:val="24"/>
        </w:rPr>
      </w:pPr>
    </w:p>
    <w:p w14:paraId="07745D26" w14:textId="77777777" w:rsidR="008F2DFC" w:rsidRDefault="008F2DFC" w:rsidP="008F2DFC">
      <w:pPr>
        <w:pStyle w:val="NoSpacing"/>
        <w:rPr>
          <w:rFonts w:cs="Times New Roman"/>
          <w:szCs w:val="24"/>
        </w:rPr>
      </w:pPr>
    </w:p>
    <w:p w14:paraId="16262C1C" w14:textId="77777777" w:rsidR="008F2DFC" w:rsidRDefault="008F2DFC" w:rsidP="008F2D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Valentine </w:t>
      </w:r>
      <w:proofErr w:type="spellStart"/>
      <w:r>
        <w:rPr>
          <w:rFonts w:cs="Times New Roman"/>
          <w:szCs w:val="24"/>
        </w:rPr>
        <w:t>Petyt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5176F594" w14:textId="77777777" w:rsidR="008F2DFC" w:rsidRDefault="008F2DFC" w:rsidP="008F2D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BB80C93" w14:textId="77777777" w:rsidR="008F2DFC" w:rsidRDefault="008F2DFC" w:rsidP="008F2DFC">
      <w:pPr>
        <w:pStyle w:val="NoSpacing"/>
        <w:rPr>
          <w:rFonts w:cs="Times New Roman"/>
          <w:szCs w:val="24"/>
        </w:rPr>
      </w:pPr>
    </w:p>
    <w:p w14:paraId="3EC74D20" w14:textId="77777777" w:rsidR="008F2DFC" w:rsidRDefault="008F2DFC" w:rsidP="008F2DFC">
      <w:pPr>
        <w:pStyle w:val="NoSpacing"/>
        <w:rPr>
          <w:rFonts w:cs="Times New Roman"/>
          <w:szCs w:val="24"/>
        </w:rPr>
      </w:pPr>
    </w:p>
    <w:p w14:paraId="7EE6A9C6" w14:textId="77777777" w:rsidR="008F2DFC" w:rsidRDefault="008F2DFC" w:rsidP="008F2D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January 2023</w:t>
      </w:r>
    </w:p>
    <w:p w14:paraId="588CF8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A61DB" w14:textId="77777777" w:rsidR="008F2DFC" w:rsidRDefault="008F2DFC" w:rsidP="009139A6">
      <w:r>
        <w:separator/>
      </w:r>
    </w:p>
  </w:endnote>
  <w:endnote w:type="continuationSeparator" w:id="0">
    <w:p w14:paraId="4F80F7EF" w14:textId="77777777" w:rsidR="008F2DFC" w:rsidRDefault="008F2D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7F0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7609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152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DF611" w14:textId="77777777" w:rsidR="008F2DFC" w:rsidRDefault="008F2DFC" w:rsidP="009139A6">
      <w:r>
        <w:separator/>
      </w:r>
    </w:p>
  </w:footnote>
  <w:footnote w:type="continuationSeparator" w:id="0">
    <w:p w14:paraId="0163FC5B" w14:textId="77777777" w:rsidR="008F2DFC" w:rsidRDefault="008F2D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814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726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ED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DFC"/>
    <w:rsid w:val="000666E0"/>
    <w:rsid w:val="002510B7"/>
    <w:rsid w:val="005C130B"/>
    <w:rsid w:val="00826F5C"/>
    <w:rsid w:val="008F2DF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6BC7D"/>
  <w15:chartTrackingRefBased/>
  <w15:docId w15:val="{7E8758F8-29E9-4388-B3AA-326A696C3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F2D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2023-02-19T20:15:00Z</dcterms:created>
  <dcterms:modified xsi:type="dcterms:W3CDTF">2023-02-19T20:16:00Z</dcterms:modified>
</cp:coreProperties>
</file>