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1DE" w:rsidRDefault="00D371DE" w:rsidP="00D3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LANGTON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371DE" w:rsidRDefault="00D371DE" w:rsidP="00D371DE">
      <w:pPr>
        <w:rPr>
          <w:rFonts w:ascii="Times New Roman" w:hAnsi="Times New Roman" w:cs="Times New Roman"/>
        </w:rPr>
      </w:pPr>
    </w:p>
    <w:p w:rsidR="00D371DE" w:rsidRDefault="00D371DE" w:rsidP="00D371DE">
      <w:pPr>
        <w:rPr>
          <w:rFonts w:ascii="Times New Roman" w:hAnsi="Times New Roman" w:cs="Times New Roman"/>
        </w:rPr>
      </w:pPr>
    </w:p>
    <w:p w:rsidR="00D371DE" w:rsidRDefault="00D371DE" w:rsidP="00D371DE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made a plaint of debt against Roger </w:t>
      </w:r>
      <w:proofErr w:type="spellStart"/>
      <w:r>
        <w:rPr>
          <w:rFonts w:ascii="Times New Roman" w:hAnsi="Times New Roman" w:cs="Times New Roman"/>
        </w:rPr>
        <w:t>Tofte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Sambourne</w:t>
      </w:r>
      <w:proofErr w:type="spellEnd"/>
      <w:r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</w:rPr>
        <w:t>Warwickshire(q.v.).</w:t>
      </w:r>
    </w:p>
    <w:p w:rsidR="00D371DE" w:rsidRDefault="00D371DE" w:rsidP="00D3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371DE" w:rsidRDefault="00D371DE" w:rsidP="00D371DE">
      <w:pPr>
        <w:rPr>
          <w:rFonts w:ascii="Times New Roman" w:hAnsi="Times New Roman" w:cs="Times New Roman"/>
        </w:rPr>
      </w:pPr>
    </w:p>
    <w:p w:rsidR="00D371DE" w:rsidRDefault="00D371DE" w:rsidP="00D371DE">
      <w:pPr>
        <w:rPr>
          <w:rFonts w:ascii="Times New Roman" w:hAnsi="Times New Roman" w:cs="Times New Roman"/>
        </w:rPr>
      </w:pPr>
    </w:p>
    <w:p w:rsidR="00D371DE" w:rsidRDefault="00D371DE" w:rsidP="00D3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D371D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1DE" w:rsidRDefault="00D371DE" w:rsidP="00E71FC3">
      <w:r>
        <w:separator/>
      </w:r>
    </w:p>
  </w:endnote>
  <w:endnote w:type="continuationSeparator" w:id="0">
    <w:p w:rsidR="00D371DE" w:rsidRDefault="00D371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1DE" w:rsidRDefault="00D371DE" w:rsidP="00E71FC3">
      <w:r>
        <w:separator/>
      </w:r>
    </w:p>
  </w:footnote>
  <w:footnote w:type="continuationSeparator" w:id="0">
    <w:p w:rsidR="00D371DE" w:rsidRDefault="00D371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DE"/>
    <w:rsid w:val="001A7C09"/>
    <w:rsid w:val="00577BD5"/>
    <w:rsid w:val="00656CBA"/>
    <w:rsid w:val="006A1F77"/>
    <w:rsid w:val="00733BE7"/>
    <w:rsid w:val="00AB52E8"/>
    <w:rsid w:val="00B16D3F"/>
    <w:rsid w:val="00BB41AC"/>
    <w:rsid w:val="00D371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B09CF"/>
  <w15:chartTrackingRefBased/>
  <w15:docId w15:val="{941BF6CD-A848-49C1-BF3D-609248D8F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1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371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2018-03-16T21:09:00Z</dcterms:created>
  <dcterms:modified xsi:type="dcterms:W3CDTF">2018-03-16T21:10:00Z</dcterms:modified>
</cp:coreProperties>
</file>