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429" w:rsidRDefault="00701429" w:rsidP="00701429">
      <w:pPr>
        <w:pStyle w:val="NoSpacing"/>
      </w:pPr>
      <w:r>
        <w:rPr>
          <w:u w:val="single"/>
        </w:rPr>
        <w:t>Oliver LANGTON</w:t>
      </w:r>
      <w:r>
        <w:t xml:space="preserve">   </w:t>
      </w:r>
      <w:proofErr w:type="gramStart"/>
      <w:r>
        <w:t xml:space="preserve">   (</w:t>
      </w:r>
      <w:proofErr w:type="gramEnd"/>
      <w:r>
        <w:t>fl.1471)</w:t>
      </w:r>
    </w:p>
    <w:p w:rsidR="00701429" w:rsidRDefault="00701429" w:rsidP="00701429">
      <w:pPr>
        <w:pStyle w:val="NoSpacing"/>
      </w:pPr>
      <w:r>
        <w:t>of Coventry and Lichfield diocese. Scholar.</w:t>
      </w:r>
    </w:p>
    <w:p w:rsidR="00701429" w:rsidRDefault="00701429" w:rsidP="00701429">
      <w:pPr>
        <w:pStyle w:val="NoSpacing"/>
      </w:pPr>
    </w:p>
    <w:p w:rsidR="00701429" w:rsidRDefault="00701429" w:rsidP="00701429">
      <w:pPr>
        <w:pStyle w:val="NoSpacing"/>
      </w:pPr>
    </w:p>
    <w:p w:rsidR="00701429" w:rsidRDefault="00701429" w:rsidP="00701429">
      <w:pPr>
        <w:pStyle w:val="NoSpacing"/>
        <w:ind w:left="1440" w:hanging="1440"/>
      </w:pPr>
      <w:r>
        <w:t>15 Jan.1471</w:t>
      </w:r>
      <w:r>
        <w:tab/>
        <w:t xml:space="preserve">Having been born of an unmarried man and an unmarried woman, he requested that he might be elected and appointed to all </w:t>
      </w:r>
      <w:proofErr w:type="spellStart"/>
      <w:r>
        <w:t>administrationes</w:t>
      </w:r>
      <w:proofErr w:type="spellEnd"/>
      <w:r>
        <w:t xml:space="preserve"> and offices of his Order, except the abbatial dignity. Approved.</w:t>
      </w:r>
    </w:p>
    <w:p w:rsidR="00701429" w:rsidRDefault="00701429" w:rsidP="00701429">
      <w:pPr>
        <w:pStyle w:val="NoSpacing"/>
        <w:ind w:left="1440"/>
      </w:pPr>
      <w:r>
        <w:t>(“Supplications from England and Wales in the Registers of the Apostolic Penitentiary, 1410-1503”, volume II 1464-1492 pp.72-3)</w:t>
      </w:r>
    </w:p>
    <w:p w:rsidR="00701429" w:rsidRDefault="00701429" w:rsidP="00701429">
      <w:pPr>
        <w:pStyle w:val="NoSpacing"/>
      </w:pPr>
    </w:p>
    <w:p w:rsidR="00701429" w:rsidRDefault="00701429" w:rsidP="00701429">
      <w:pPr>
        <w:pStyle w:val="NoSpacing"/>
      </w:pPr>
    </w:p>
    <w:p w:rsidR="00701429" w:rsidRDefault="00701429" w:rsidP="00701429">
      <w:pPr>
        <w:pStyle w:val="NoSpacing"/>
      </w:pPr>
      <w:r>
        <w:t>10 June 2016</w:t>
      </w:r>
    </w:p>
    <w:p w:rsidR="006B2F86" w:rsidRDefault="00415BD7" w:rsidP="00E71FC3">
      <w:pPr>
        <w:pStyle w:val="NoSpacing"/>
      </w:pPr>
    </w:p>
    <w:p w:rsidR="00415BD7" w:rsidRDefault="00415BD7" w:rsidP="00E71FC3">
      <w:pPr>
        <w:pStyle w:val="NoSpacing"/>
      </w:pPr>
    </w:p>
    <w:p w:rsidR="00415BD7" w:rsidRPr="00E71FC3" w:rsidRDefault="00415BD7" w:rsidP="00E71FC3">
      <w:pPr>
        <w:pStyle w:val="NoSpacing"/>
      </w:pPr>
      <w:r>
        <w:t>not in T.N.A.</w:t>
      </w:r>
      <w:bookmarkStart w:id="0" w:name="_GoBack"/>
      <w:bookmarkEnd w:id="0"/>
    </w:p>
    <w:sectPr w:rsidR="00415BD7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429" w:rsidRDefault="00701429" w:rsidP="00E71FC3">
      <w:pPr>
        <w:spacing w:after="0" w:line="240" w:lineRule="auto"/>
      </w:pPr>
      <w:r>
        <w:separator/>
      </w:r>
    </w:p>
  </w:endnote>
  <w:endnote w:type="continuationSeparator" w:id="0">
    <w:p w:rsidR="00701429" w:rsidRDefault="007014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429" w:rsidRDefault="00701429" w:rsidP="00E71FC3">
      <w:pPr>
        <w:spacing w:after="0" w:line="240" w:lineRule="auto"/>
      </w:pPr>
      <w:r>
        <w:separator/>
      </w:r>
    </w:p>
  </w:footnote>
  <w:footnote w:type="continuationSeparator" w:id="0">
    <w:p w:rsidR="00701429" w:rsidRDefault="007014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429"/>
    <w:rsid w:val="001A7C09"/>
    <w:rsid w:val="00415BD7"/>
    <w:rsid w:val="0070142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07E80"/>
  <w15:chartTrackingRefBased/>
  <w15:docId w15:val="{7D0D6EFA-11D1-4AB9-941F-0DE576670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2016-10-19T19:20:00Z</dcterms:created>
  <dcterms:modified xsi:type="dcterms:W3CDTF">2016-10-19T19:22:00Z</dcterms:modified>
</cp:coreProperties>
</file>