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13DC9" w14:textId="77777777" w:rsidR="001856BA" w:rsidRDefault="001856BA" w:rsidP="001856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LANGTON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fl.1468)</w:t>
      </w:r>
    </w:p>
    <w:p w14:paraId="187C0324" w14:textId="77777777" w:rsidR="001856BA" w:rsidRDefault="001856BA" w:rsidP="001856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 College, Oxford University.</w:t>
      </w:r>
    </w:p>
    <w:p w14:paraId="68913B9D" w14:textId="77777777" w:rsidR="001856BA" w:rsidRDefault="001856BA" w:rsidP="001856BA">
      <w:pPr>
        <w:pStyle w:val="NoSpacing"/>
        <w:rPr>
          <w:rFonts w:cs="Times New Roman"/>
          <w:szCs w:val="24"/>
        </w:rPr>
      </w:pPr>
    </w:p>
    <w:p w14:paraId="26A8F770" w14:textId="77777777" w:rsidR="001856BA" w:rsidRDefault="001856BA" w:rsidP="001856BA">
      <w:pPr>
        <w:pStyle w:val="NoSpacing"/>
        <w:rPr>
          <w:rFonts w:cs="Times New Roman"/>
          <w:szCs w:val="24"/>
        </w:rPr>
      </w:pPr>
    </w:p>
    <w:p w14:paraId="3B2951C3" w14:textId="77777777" w:rsidR="001856BA" w:rsidRDefault="001856BA" w:rsidP="001856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Proctor.</w:t>
      </w:r>
    </w:p>
    <w:p w14:paraId="3B328A05" w14:textId="77777777" w:rsidR="001856BA" w:rsidRDefault="001856BA" w:rsidP="001856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p.148)</w:t>
      </w:r>
    </w:p>
    <w:p w14:paraId="1CE5B60A" w14:textId="77777777" w:rsidR="001856BA" w:rsidRDefault="001856BA" w:rsidP="001856BA">
      <w:pPr>
        <w:pStyle w:val="NoSpacing"/>
        <w:rPr>
          <w:rFonts w:cs="Times New Roman"/>
          <w:szCs w:val="24"/>
        </w:rPr>
      </w:pPr>
    </w:p>
    <w:p w14:paraId="33855767" w14:textId="77777777" w:rsidR="001856BA" w:rsidRDefault="001856BA" w:rsidP="001856BA">
      <w:pPr>
        <w:pStyle w:val="NoSpacing"/>
        <w:rPr>
          <w:rFonts w:cs="Times New Roman"/>
          <w:szCs w:val="24"/>
        </w:rPr>
      </w:pPr>
    </w:p>
    <w:p w14:paraId="1D76E5FC" w14:textId="77777777" w:rsidR="001856BA" w:rsidRDefault="001856BA" w:rsidP="001856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2024</w:t>
      </w:r>
    </w:p>
    <w:p w14:paraId="3F5059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480F2" w14:textId="77777777" w:rsidR="001856BA" w:rsidRDefault="001856BA" w:rsidP="009139A6">
      <w:r>
        <w:separator/>
      </w:r>
    </w:p>
  </w:endnote>
  <w:endnote w:type="continuationSeparator" w:id="0">
    <w:p w14:paraId="5631698E" w14:textId="77777777" w:rsidR="001856BA" w:rsidRDefault="001856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155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837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B1A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FC3513" w14:textId="77777777" w:rsidR="001856BA" w:rsidRDefault="001856BA" w:rsidP="009139A6">
      <w:r>
        <w:separator/>
      </w:r>
    </w:p>
  </w:footnote>
  <w:footnote w:type="continuationSeparator" w:id="0">
    <w:p w14:paraId="0794F005" w14:textId="77777777" w:rsidR="001856BA" w:rsidRDefault="001856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FE6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3CD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5FC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BA"/>
    <w:rsid w:val="000666E0"/>
    <w:rsid w:val="001856BA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425F"/>
  <w15:chartTrackingRefBased/>
  <w15:docId w15:val="{464719EF-A7A1-4D2E-8018-CE9A35ED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2024-11-30T21:30:00Z</dcterms:created>
  <dcterms:modified xsi:type="dcterms:W3CDTF">2024-11-30T21:30:00Z</dcterms:modified>
</cp:coreProperties>
</file>