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BC3" w:rsidRDefault="00911BC3" w:rsidP="00911BC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John LANGTON</w:t>
      </w:r>
      <w:r>
        <w:rPr>
          <w:rFonts w:ascii="Times New Roman"/>
          <w:sz w:val="24"/>
          <w:szCs w:val="24"/>
        </w:rPr>
        <w:t xml:space="preserve">      (fl.1456)</w:t>
      </w:r>
    </w:p>
    <w:p w:rsidR="00911BC3" w:rsidRDefault="00911BC3" w:rsidP="00911BC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Dyer.</w:t>
      </w:r>
      <w:proofErr w:type="gramEnd"/>
    </w:p>
    <w:p w:rsidR="00911BC3" w:rsidRDefault="00911BC3" w:rsidP="00911BC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911BC3" w:rsidRDefault="00911BC3" w:rsidP="00911BC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911BC3" w:rsidRDefault="00911BC3" w:rsidP="00911BC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became a Freeman.  (R.F.Y. p.176)</w:t>
      </w:r>
    </w:p>
    <w:p w:rsidR="00911BC3" w:rsidRDefault="00911BC3" w:rsidP="00911BC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911BC3" w:rsidRDefault="00911BC3" w:rsidP="00911BC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911BC3" w:rsidRDefault="00911BC3" w:rsidP="00911BC3">
      <w:pPr>
        <w:pStyle w:val="Body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28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BC3" w:rsidRDefault="00911BC3" w:rsidP="00920DE3">
      <w:pPr>
        <w:spacing w:after="0" w:line="240" w:lineRule="auto"/>
      </w:pPr>
      <w:r>
        <w:separator/>
      </w:r>
    </w:p>
  </w:endnote>
  <w:endnote w:type="continuationSeparator" w:id="0">
    <w:p w:rsidR="00911BC3" w:rsidRDefault="00911B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BC3" w:rsidRDefault="00911BC3" w:rsidP="00920DE3">
      <w:pPr>
        <w:spacing w:after="0" w:line="240" w:lineRule="auto"/>
      </w:pPr>
      <w:r>
        <w:separator/>
      </w:r>
    </w:p>
  </w:footnote>
  <w:footnote w:type="continuationSeparator" w:id="0">
    <w:p w:rsidR="00911BC3" w:rsidRDefault="00911B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BC3"/>
    <w:rsid w:val="00120749"/>
    <w:rsid w:val="00624CAE"/>
    <w:rsid w:val="00911BC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11BC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11BC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2014-05-09T19:36:00Z</dcterms:created>
  <dcterms:modified xsi:type="dcterms:W3CDTF">2014-05-09T19:36:00Z</dcterms:modified>
</cp:coreProperties>
</file>