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E3F19" w14:textId="77777777" w:rsidR="005E38FE" w:rsidRDefault="005E38FE" w:rsidP="005E38FE">
      <w:pPr>
        <w:pStyle w:val="NoSpacing"/>
      </w:pPr>
      <w:r>
        <w:rPr>
          <w:u w:val="single"/>
        </w:rPr>
        <w:t>John LANGTON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fl.1485)</w:t>
      </w:r>
    </w:p>
    <w:p w14:paraId="02A7928E" w14:textId="34C2F23D" w:rsidR="005E38FE" w:rsidRDefault="005E38FE" w:rsidP="005E38FE">
      <w:pPr>
        <w:pStyle w:val="NoSpacing"/>
      </w:pPr>
      <w:r>
        <w:t xml:space="preserve">of York. </w:t>
      </w:r>
      <w:r>
        <w:t>Draper.</w:t>
      </w:r>
    </w:p>
    <w:p w14:paraId="71ADF759" w14:textId="77777777" w:rsidR="005E38FE" w:rsidRDefault="005E38FE" w:rsidP="005E38FE">
      <w:pPr>
        <w:pStyle w:val="NoSpacing"/>
      </w:pPr>
    </w:p>
    <w:p w14:paraId="39F70027" w14:textId="77777777" w:rsidR="005E38FE" w:rsidRDefault="005E38FE" w:rsidP="005E38FE">
      <w:pPr>
        <w:pStyle w:val="NoSpacing"/>
      </w:pPr>
    </w:p>
    <w:p w14:paraId="53CDBB72" w14:textId="211B9204" w:rsidR="005E38FE" w:rsidRDefault="005E38FE" w:rsidP="005E38FE">
      <w:pPr>
        <w:pStyle w:val="NoSpacing"/>
      </w:pPr>
      <w:r>
        <w:t xml:space="preserve">Former apprentice of </w:t>
      </w:r>
      <w:r>
        <w:t>William Chimney, draper</w:t>
      </w:r>
      <w:bookmarkStart w:id="0" w:name="_GoBack"/>
      <w:bookmarkEnd w:id="0"/>
      <w:r>
        <w:t xml:space="preserve">(q.v.).   (R.F.Y. p.211) </w:t>
      </w:r>
    </w:p>
    <w:p w14:paraId="169CF81B" w14:textId="77777777" w:rsidR="005E38FE" w:rsidRDefault="005E38FE" w:rsidP="005E38FE">
      <w:pPr>
        <w:pStyle w:val="NoSpacing"/>
      </w:pPr>
    </w:p>
    <w:p w14:paraId="1EE6E8AC" w14:textId="77777777" w:rsidR="005E38FE" w:rsidRDefault="005E38FE" w:rsidP="005E38FE">
      <w:pPr>
        <w:pStyle w:val="NoSpacing"/>
      </w:pPr>
    </w:p>
    <w:p w14:paraId="1B78BF31" w14:textId="77777777" w:rsidR="005E38FE" w:rsidRDefault="005E38FE" w:rsidP="005E38FE">
      <w:pPr>
        <w:pStyle w:val="NoSpacing"/>
      </w:pPr>
      <w:r>
        <w:tab/>
        <w:t>1485</w:t>
      </w:r>
      <w:r>
        <w:tab/>
        <w:t>He became a Freeman by apprenticeship.  (ibid.)</w:t>
      </w:r>
    </w:p>
    <w:p w14:paraId="024B70D4" w14:textId="77777777" w:rsidR="005E38FE" w:rsidRDefault="005E38FE" w:rsidP="005E38FE">
      <w:pPr>
        <w:pStyle w:val="NoSpacing"/>
      </w:pPr>
    </w:p>
    <w:p w14:paraId="23342712" w14:textId="77777777" w:rsidR="005E38FE" w:rsidRDefault="005E38FE" w:rsidP="005E38FE">
      <w:pPr>
        <w:pStyle w:val="NoSpacing"/>
      </w:pPr>
    </w:p>
    <w:p w14:paraId="22CB9DE8" w14:textId="77777777" w:rsidR="005E38FE" w:rsidRDefault="005E38FE" w:rsidP="005E38FE">
      <w:pPr>
        <w:pStyle w:val="NoSpacing"/>
      </w:pPr>
      <w:r>
        <w:t>29 September 2018</w:t>
      </w:r>
    </w:p>
    <w:p w14:paraId="373F6273" w14:textId="3717D398" w:rsidR="006B2F86" w:rsidRPr="005E38FE" w:rsidRDefault="005E38FE" w:rsidP="00E71FC3">
      <w:pPr>
        <w:pStyle w:val="NoSpacing"/>
      </w:pPr>
    </w:p>
    <w:sectPr w:rsidR="006B2F86" w:rsidRPr="005E38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4CA4B" w14:textId="77777777" w:rsidR="005E38FE" w:rsidRDefault="005E38FE" w:rsidP="00E71FC3">
      <w:pPr>
        <w:spacing w:after="0" w:line="240" w:lineRule="auto"/>
      </w:pPr>
      <w:r>
        <w:separator/>
      </w:r>
    </w:p>
  </w:endnote>
  <w:endnote w:type="continuationSeparator" w:id="0">
    <w:p w14:paraId="3857F8BE" w14:textId="77777777" w:rsidR="005E38FE" w:rsidRDefault="005E38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D0F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0A4FB" w14:textId="77777777" w:rsidR="005E38FE" w:rsidRDefault="005E38FE" w:rsidP="00E71FC3">
      <w:pPr>
        <w:spacing w:after="0" w:line="240" w:lineRule="auto"/>
      </w:pPr>
      <w:r>
        <w:separator/>
      </w:r>
    </w:p>
  </w:footnote>
  <w:footnote w:type="continuationSeparator" w:id="0">
    <w:p w14:paraId="41095974" w14:textId="77777777" w:rsidR="005E38FE" w:rsidRDefault="005E38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8FE"/>
    <w:rsid w:val="001A7C09"/>
    <w:rsid w:val="00577BD5"/>
    <w:rsid w:val="005E38F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C26F9"/>
  <w15:chartTrackingRefBased/>
  <w15:docId w15:val="{CC3CC81B-8993-414C-9CE4-4F2717A3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2018-09-29T21:25:00Z</dcterms:created>
  <dcterms:modified xsi:type="dcterms:W3CDTF">2018-09-29T21:26:00Z</dcterms:modified>
</cp:coreProperties>
</file>