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3416DD" w14:textId="43F1BF64" w:rsidR="006B2F86" w:rsidRDefault="00002E06" w:rsidP="00E71FC3">
      <w:pPr>
        <w:pStyle w:val="NoSpacing"/>
      </w:pPr>
      <w:r>
        <w:rPr>
          <w:u w:val="single"/>
        </w:rPr>
        <w:t>John LANGTON</w:t>
      </w:r>
      <w:r>
        <w:t xml:space="preserve">   </w:t>
      </w:r>
      <w:proofErr w:type="gramStart"/>
      <w:r>
        <w:t xml:space="preserve">   (</w:t>
      </w:r>
      <w:proofErr w:type="gramEnd"/>
      <w:r>
        <w:t>d.1452-3)</w:t>
      </w:r>
    </w:p>
    <w:p w14:paraId="2C483EDD" w14:textId="3CAD7ACE" w:rsidR="00002E06" w:rsidRDefault="00002E06" w:rsidP="00E71FC3">
      <w:pPr>
        <w:pStyle w:val="NoSpacing"/>
      </w:pPr>
      <w:r>
        <w:t>of York.</w:t>
      </w:r>
    </w:p>
    <w:p w14:paraId="664CFAF0" w14:textId="3243BBAE" w:rsidR="00002E06" w:rsidRDefault="00002E06" w:rsidP="00E71FC3">
      <w:pPr>
        <w:pStyle w:val="NoSpacing"/>
      </w:pPr>
    </w:p>
    <w:p w14:paraId="6B83CAAA" w14:textId="3A02CE66" w:rsidR="00002E06" w:rsidRDefault="00002E06" w:rsidP="00E71FC3">
      <w:pPr>
        <w:pStyle w:val="NoSpacing"/>
      </w:pPr>
    </w:p>
    <w:p w14:paraId="18B4F599" w14:textId="0EEB4F58" w:rsidR="00002E06" w:rsidRDefault="00002E06" w:rsidP="00E71FC3">
      <w:pPr>
        <w:pStyle w:val="NoSpacing"/>
      </w:pPr>
      <w:r>
        <w:t xml:space="preserve">  4 Dec.1452</w:t>
      </w:r>
      <w:r>
        <w:tab/>
        <w:t>He made his Will.   (W.Y.R. p.101)</w:t>
      </w:r>
    </w:p>
    <w:p w14:paraId="744F9013" w14:textId="532A8348" w:rsidR="00002E06" w:rsidRDefault="00002E06" w:rsidP="00E71FC3">
      <w:pPr>
        <w:pStyle w:val="NoSpacing"/>
      </w:pPr>
      <w:r>
        <w:t>17 Jan.1453</w:t>
      </w:r>
      <w:r>
        <w:tab/>
        <w:t>Probate of his Will.   (ibid.)</w:t>
      </w:r>
    </w:p>
    <w:p w14:paraId="20FB49C2" w14:textId="634960D4" w:rsidR="00002E06" w:rsidRDefault="00002E06" w:rsidP="00E71FC3">
      <w:pPr>
        <w:pStyle w:val="NoSpacing"/>
      </w:pPr>
    </w:p>
    <w:p w14:paraId="11149E8D" w14:textId="5F135286" w:rsidR="00002E06" w:rsidRDefault="00002E06" w:rsidP="00E71FC3">
      <w:pPr>
        <w:pStyle w:val="NoSpacing"/>
      </w:pPr>
    </w:p>
    <w:p w14:paraId="0351CD94" w14:textId="324606C8" w:rsidR="00002E06" w:rsidRPr="00002E06" w:rsidRDefault="00002E06" w:rsidP="00E71FC3">
      <w:pPr>
        <w:pStyle w:val="NoSpacing"/>
      </w:pPr>
      <w:r>
        <w:t>9 June 2019</w:t>
      </w:r>
      <w:bookmarkStart w:id="0" w:name="_GoBack"/>
      <w:bookmarkEnd w:id="0"/>
    </w:p>
    <w:sectPr w:rsidR="00002E06" w:rsidRPr="00002E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412ACA" w14:textId="77777777" w:rsidR="00002E06" w:rsidRDefault="00002E06" w:rsidP="00E71FC3">
      <w:pPr>
        <w:spacing w:after="0" w:line="240" w:lineRule="auto"/>
      </w:pPr>
      <w:r>
        <w:separator/>
      </w:r>
    </w:p>
  </w:endnote>
  <w:endnote w:type="continuationSeparator" w:id="0">
    <w:p w14:paraId="6BFB4890" w14:textId="77777777" w:rsidR="00002E06" w:rsidRDefault="00002E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3E642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5DF1DB" w14:textId="77777777" w:rsidR="00002E06" w:rsidRDefault="00002E06" w:rsidP="00E71FC3">
      <w:pPr>
        <w:spacing w:after="0" w:line="240" w:lineRule="auto"/>
      </w:pPr>
      <w:r>
        <w:separator/>
      </w:r>
    </w:p>
  </w:footnote>
  <w:footnote w:type="continuationSeparator" w:id="0">
    <w:p w14:paraId="1A82D83C" w14:textId="77777777" w:rsidR="00002E06" w:rsidRDefault="00002E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E06"/>
    <w:rsid w:val="00002E0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14553"/>
  <w15:chartTrackingRefBased/>
  <w15:docId w15:val="{33B00F1E-F029-4BA9-97B5-DBCF9557C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2019-06-09T19:17:00Z</dcterms:created>
  <dcterms:modified xsi:type="dcterms:W3CDTF">2019-06-09T19:21:00Z</dcterms:modified>
</cp:coreProperties>
</file>