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180B6" w14:textId="77777777" w:rsidR="00F80E36" w:rsidRDefault="00F80E36" w:rsidP="00F80E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LANGTON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67438A73" w14:textId="461453B5" w:rsidR="00F80E36" w:rsidRDefault="00F80E36" w:rsidP="00F80E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Nun Monkton Nunnery.</w:t>
      </w:r>
    </w:p>
    <w:p w14:paraId="252350CB" w14:textId="77777777" w:rsidR="00F80E36" w:rsidRDefault="00F80E36" w:rsidP="00F80E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DF4E9E" w14:textId="32714F3F" w:rsidR="00F80E36" w:rsidRDefault="00F80E36" w:rsidP="00F80E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D84221" w14:textId="77777777" w:rsidR="00D22E97" w:rsidRDefault="00D22E97" w:rsidP="00D22E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Holy Trinity, York,</w:t>
      </w:r>
    </w:p>
    <w:p w14:paraId="4A6DDA95" w14:textId="77777777" w:rsidR="00D22E97" w:rsidRPr="00911497" w:rsidRDefault="00D22E97" w:rsidP="00D22E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3FF9F928" w14:textId="3F19E5BB" w:rsidR="00D22E97" w:rsidRPr="00D22E97" w:rsidRDefault="00D22E97" w:rsidP="00F80E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4FD7D931" w14:textId="77777777" w:rsidR="00F80E36" w:rsidRDefault="00F80E36" w:rsidP="00F80E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the Franciscans in York</w:t>
      </w:r>
    </w:p>
    <w:p w14:paraId="26B405D1" w14:textId="77777777" w:rsidR="00F80E36" w:rsidRDefault="00F80E36" w:rsidP="00F80E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634FF4AC" w14:textId="0966E0D1" w:rsidR="00F80E36" w:rsidRDefault="00F80E36" w:rsidP="00F80E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7AFD6F8E" w14:textId="77777777" w:rsidR="00D22E97" w:rsidRDefault="00D22E97" w:rsidP="00D22E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Dominicans in York by</w:t>
      </w:r>
    </w:p>
    <w:p w14:paraId="67ADA68D" w14:textId="77777777" w:rsidR="00D22E97" w:rsidRDefault="00D22E97" w:rsidP="00D22E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0BDB54C1" w14:textId="77777777" w:rsidR="00D22E97" w:rsidRDefault="00D22E97" w:rsidP="00D22E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p.98)</w:t>
      </w:r>
    </w:p>
    <w:p w14:paraId="4ACB7968" w14:textId="77777777" w:rsidR="00D22E97" w:rsidRDefault="00D22E97" w:rsidP="00F80E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6A4AD8" w14:textId="77777777" w:rsidR="00F80E36" w:rsidRDefault="00F80E36" w:rsidP="00F80E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C60A93" w14:textId="77777777" w:rsidR="00F80E36" w:rsidRDefault="00F80E36" w:rsidP="00F80E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907587" w14:textId="5F8F0322" w:rsidR="00F80E36" w:rsidRDefault="00F80E36" w:rsidP="00F80E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March 2021 </w:t>
      </w:r>
    </w:p>
    <w:p w14:paraId="0C782524" w14:textId="751110E9" w:rsidR="00D22E97" w:rsidRPr="00C17D89" w:rsidRDefault="00D22E97" w:rsidP="00F80E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August 2021</w:t>
      </w:r>
    </w:p>
    <w:p w14:paraId="0483774D" w14:textId="71F9AADC" w:rsidR="00BA00AB" w:rsidRPr="00F80E3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80E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5A80F" w14:textId="77777777" w:rsidR="00F80E36" w:rsidRDefault="00F80E36" w:rsidP="009139A6">
      <w:r>
        <w:separator/>
      </w:r>
    </w:p>
  </w:endnote>
  <w:endnote w:type="continuationSeparator" w:id="0">
    <w:p w14:paraId="5F59E8D8" w14:textId="77777777" w:rsidR="00F80E36" w:rsidRDefault="00F80E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5F8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FD3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C47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46784" w14:textId="77777777" w:rsidR="00F80E36" w:rsidRDefault="00F80E36" w:rsidP="009139A6">
      <w:r>
        <w:separator/>
      </w:r>
    </w:p>
  </w:footnote>
  <w:footnote w:type="continuationSeparator" w:id="0">
    <w:p w14:paraId="1F678AE1" w14:textId="77777777" w:rsidR="00F80E36" w:rsidRDefault="00F80E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05B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1CB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4A5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E36"/>
    <w:rsid w:val="000666E0"/>
    <w:rsid w:val="002510B7"/>
    <w:rsid w:val="005C130B"/>
    <w:rsid w:val="00826F5C"/>
    <w:rsid w:val="009139A6"/>
    <w:rsid w:val="009448BB"/>
    <w:rsid w:val="00A3176C"/>
    <w:rsid w:val="00BA00AB"/>
    <w:rsid w:val="00D22E97"/>
    <w:rsid w:val="00EB3209"/>
    <w:rsid w:val="00F5287F"/>
    <w:rsid w:val="00F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7F4AC"/>
  <w15:chartTrackingRefBased/>
  <w15:docId w15:val="{8E025C1C-985D-403B-9B8F-46720838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2021-03-06T21:44:00Z</dcterms:created>
  <dcterms:modified xsi:type="dcterms:W3CDTF">2021-08-05T08:39:00Z</dcterms:modified>
</cp:coreProperties>
</file>