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C46" w:rsidRDefault="00F95C46" w:rsidP="00F95C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LANGTON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F95C46" w:rsidRDefault="00F95C46" w:rsidP="00F95C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Northampton. Yeoman.</w:t>
      </w:r>
    </w:p>
    <w:p w:rsidR="00F95C46" w:rsidRDefault="00F95C46" w:rsidP="00F95C46">
      <w:pPr>
        <w:rPr>
          <w:rFonts w:ascii="Times New Roman" w:hAnsi="Times New Roman" w:cs="Times New Roman"/>
        </w:rPr>
      </w:pPr>
    </w:p>
    <w:p w:rsidR="00F95C46" w:rsidRDefault="00F95C46" w:rsidP="00F95C46">
      <w:pPr>
        <w:rPr>
          <w:rFonts w:ascii="Times New Roman" w:hAnsi="Times New Roman" w:cs="Times New Roman"/>
        </w:rPr>
      </w:pPr>
    </w:p>
    <w:p w:rsidR="00F95C46" w:rsidRDefault="00F95C46" w:rsidP="00F95C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Bacon, clerk(q.v.), brought a plaint of debt against him and </w:t>
      </w:r>
    </w:p>
    <w:p w:rsidR="00F95C46" w:rsidRDefault="00F95C46" w:rsidP="00F95C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Dawys</w:t>
      </w:r>
      <w:proofErr w:type="spellEnd"/>
      <w:r>
        <w:rPr>
          <w:rFonts w:ascii="Times New Roman" w:hAnsi="Times New Roman" w:cs="Times New Roman"/>
        </w:rPr>
        <w:t xml:space="preserve"> of Northampton(q.v.).</w:t>
      </w:r>
    </w:p>
    <w:p w:rsidR="00F95C46" w:rsidRDefault="00F95C46" w:rsidP="00F95C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9218F">
        <w:rPr>
          <w:rFonts w:ascii="Times New Roman" w:hAnsi="Times New Roman" w:cs="Times New Roman"/>
        </w:rPr>
        <w:t>(</w:t>
      </w:r>
      <w:proofErr w:type="gramStart"/>
      <w:r w:rsidRPr="0009218F"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F95C46" w:rsidRDefault="00F95C46" w:rsidP="00F95C46">
      <w:pPr>
        <w:rPr>
          <w:rFonts w:ascii="Times New Roman" w:hAnsi="Times New Roman" w:cs="Times New Roman"/>
        </w:rPr>
      </w:pPr>
    </w:p>
    <w:p w:rsidR="00F95C46" w:rsidRDefault="00F95C46" w:rsidP="00F95C46">
      <w:pPr>
        <w:rPr>
          <w:rFonts w:ascii="Times New Roman" w:hAnsi="Times New Roman" w:cs="Times New Roman"/>
        </w:rPr>
      </w:pPr>
    </w:p>
    <w:p w:rsidR="00F95C46" w:rsidRDefault="00F95C46" w:rsidP="00F95C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2017</w:t>
      </w:r>
    </w:p>
    <w:p w:rsidR="006B2F86" w:rsidRPr="00E71FC3" w:rsidRDefault="00F95C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C46" w:rsidRDefault="00F95C46" w:rsidP="00E71FC3">
      <w:r>
        <w:separator/>
      </w:r>
    </w:p>
  </w:endnote>
  <w:endnote w:type="continuationSeparator" w:id="0">
    <w:p w:rsidR="00F95C46" w:rsidRDefault="00F95C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C46" w:rsidRDefault="00F95C46" w:rsidP="00E71FC3">
      <w:r>
        <w:separator/>
      </w:r>
    </w:p>
  </w:footnote>
  <w:footnote w:type="continuationSeparator" w:id="0">
    <w:p w:rsidR="00F95C46" w:rsidRDefault="00F95C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46"/>
    <w:rsid w:val="001A7C09"/>
    <w:rsid w:val="00577BD5"/>
    <w:rsid w:val="006A1F77"/>
    <w:rsid w:val="00733BE7"/>
    <w:rsid w:val="00AB52E8"/>
    <w:rsid w:val="00B16D3F"/>
    <w:rsid w:val="00E71FC3"/>
    <w:rsid w:val="00EF4813"/>
    <w:rsid w:val="00F9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FA5A34-6B55-434F-8FF1-DC97F4BF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95C4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2017-01-18T22:11:00Z</dcterms:created>
  <dcterms:modified xsi:type="dcterms:W3CDTF">2017-01-18T22:11:00Z</dcterms:modified>
</cp:coreProperties>
</file>